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3502"/>
        <w:gridCol w:w="5589"/>
        <w:gridCol w:w="3590"/>
        <w:gridCol w:w="1929"/>
      </w:tblGrid>
      <w:tr w:rsidR="00A34190" w14:paraId="3CD7F5FF" w14:textId="77777777" w:rsidTr="00A341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32"/>
        </w:trPr>
        <w:tc>
          <w:tcPr>
            <w:tcW w:w="1377" w:type="pct"/>
            <w:tcBorders>
              <w:bottom w:val="single" w:sz="8" w:space="0" w:color="BFBFBF" w:themeColor="background1" w:themeShade="BF"/>
            </w:tcBorders>
          </w:tcPr>
          <w:p w14:paraId="4F4E65E9" w14:textId="0D8DE260" w:rsidR="00A34190" w:rsidRPr="00A34190" w:rsidRDefault="00A34190" w:rsidP="00A34190">
            <w:pPr>
              <w:pStyle w:val="Month"/>
              <w:jc w:val="left"/>
              <w:rPr>
                <w:bCs w:val="0"/>
                <w:sz w:val="72"/>
                <w:szCs w:val="72"/>
              </w:rPr>
            </w:pPr>
            <w:r w:rsidRPr="00A34190">
              <w:rPr>
                <w:sz w:val="72"/>
                <w:szCs w:val="72"/>
              </w:rPr>
              <w:t>R</w:t>
            </w:r>
            <w:r w:rsidR="00B22EE5">
              <w:rPr>
                <w:sz w:val="72"/>
                <w:szCs w:val="72"/>
              </w:rPr>
              <w:t>CL</w:t>
            </w:r>
            <w:r w:rsidRPr="00A34190">
              <w:rPr>
                <w:sz w:val="72"/>
                <w:szCs w:val="72"/>
              </w:rPr>
              <w:t xml:space="preserve"> #171</w:t>
            </w:r>
          </w:p>
        </w:tc>
        <w:tc>
          <w:tcPr>
            <w:tcW w:w="1377" w:type="pct"/>
            <w:tcBorders>
              <w:bottom w:val="single" w:sz="8" w:space="0" w:color="BFBFBF" w:themeColor="background1" w:themeShade="BF"/>
            </w:tcBorders>
          </w:tcPr>
          <w:p w14:paraId="0DA88599" w14:textId="211335F2" w:rsidR="00A34190" w:rsidRDefault="00A34190">
            <w:pPr>
              <w:pStyle w:val="Month"/>
              <w:rPr>
                <w:bCs w:val="0"/>
              </w:rPr>
            </w:pPr>
            <w:r>
              <w:rPr>
                <w:bCs w:val="0"/>
              </w:rPr>
              <w:t>LADYSMITH</w:t>
            </w:r>
          </w:p>
        </w:tc>
        <w:tc>
          <w:tcPr>
            <w:tcW w:w="1377" w:type="pct"/>
            <w:tcBorders>
              <w:bottom w:val="single" w:sz="8" w:space="0" w:color="BFBFBF" w:themeColor="background1" w:themeShade="BF"/>
            </w:tcBorders>
          </w:tcPr>
          <w:p w14:paraId="271D523D" w14:textId="7DA9232E" w:rsidR="00A34190" w:rsidRDefault="00A34190" w:rsidP="00A34190">
            <w:pPr>
              <w:pStyle w:val="Month"/>
              <w:spacing w:after="40"/>
              <w:jc w:val="both"/>
            </w:pPr>
            <w:r>
              <w:t>LEGION</w:t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2AE8B797" w14:textId="0FE0F946" w:rsidR="00A34190" w:rsidRPr="00323DF7" w:rsidRDefault="00D8656F">
            <w:pPr>
              <w:pStyle w:val="Year"/>
              <w:spacing w:after="40"/>
              <w:rPr>
                <w:i/>
                <w:iCs/>
                <w:sz w:val="56"/>
                <w:szCs w:val="56"/>
              </w:rPr>
            </w:pPr>
            <w:r w:rsidRPr="00323DF7">
              <w:rPr>
                <w:i/>
                <w:iCs/>
                <w:color w:val="5590CC" w:themeColor="text2"/>
                <w:sz w:val="36"/>
                <w:szCs w:val="36"/>
              </w:rPr>
              <w:t>OCTOBER</w:t>
            </w:r>
            <w:r w:rsidR="00A34190" w:rsidRPr="00323DF7">
              <w:rPr>
                <w:i/>
                <w:iCs/>
                <w:color w:val="5590CC" w:themeColor="text2"/>
                <w:sz w:val="56"/>
                <w:szCs w:val="56"/>
              </w:rPr>
              <w:t xml:space="preserve"> </w:t>
            </w:r>
            <w:r w:rsidR="00A34190" w:rsidRPr="00323DF7">
              <w:rPr>
                <w:i/>
                <w:iCs/>
                <w:color w:val="5590CC" w:themeColor="text2"/>
                <w:sz w:val="56"/>
                <w:szCs w:val="56"/>
              </w:rPr>
              <w:fldChar w:fldCharType="begin"/>
            </w:r>
            <w:r w:rsidR="00A34190" w:rsidRPr="00323DF7">
              <w:rPr>
                <w:i/>
                <w:iCs/>
                <w:color w:val="5590CC" w:themeColor="text2"/>
                <w:sz w:val="56"/>
                <w:szCs w:val="56"/>
              </w:rPr>
              <w:instrText xml:space="preserve"> DOCVARIABLE  MonthStart \@  yyyy   \* MERGEFORMAT </w:instrText>
            </w:r>
            <w:r w:rsidR="00A34190" w:rsidRPr="00323DF7">
              <w:rPr>
                <w:i/>
                <w:iCs/>
                <w:color w:val="5590CC" w:themeColor="text2"/>
                <w:sz w:val="56"/>
                <w:szCs w:val="56"/>
              </w:rPr>
              <w:fldChar w:fldCharType="separate"/>
            </w:r>
            <w:r w:rsidR="00BD1FFE" w:rsidRPr="00BD1FFE">
              <w:rPr>
                <w:i/>
                <w:iCs/>
                <w:color w:val="5590CC" w:themeColor="text2"/>
                <w:sz w:val="56"/>
                <w:szCs w:val="56"/>
              </w:rPr>
              <w:t>2026</w:t>
            </w:r>
            <w:r w:rsidR="00A34190" w:rsidRPr="00323DF7">
              <w:rPr>
                <w:i/>
                <w:iCs/>
                <w:color w:val="5590CC" w:themeColor="text2"/>
                <w:sz w:val="56"/>
                <w:szCs w:val="56"/>
              </w:rPr>
              <w:fldChar w:fldCharType="end"/>
            </w:r>
          </w:p>
        </w:tc>
      </w:tr>
      <w:tr w:rsidR="00F8354F" w14:paraId="253F58E4" w14:textId="77777777" w:rsidTr="00A34190">
        <w:tc>
          <w:tcPr>
            <w:tcW w:w="4132" w:type="pct"/>
            <w:gridSpan w:val="3"/>
            <w:tcBorders>
              <w:top w:val="single" w:sz="8" w:space="0" w:color="BFBFBF" w:themeColor="background1" w:themeShade="BF"/>
              <w:bottom w:val="nil"/>
            </w:tcBorders>
          </w:tcPr>
          <w:p w14:paraId="4404FED2" w14:textId="77777777" w:rsidR="00F8354F" w:rsidRDefault="00F8354F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0EB08733" w14:textId="77777777" w:rsidR="00F8354F" w:rsidRDefault="00F8354F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86"/>
        <w:gridCol w:w="2086"/>
        <w:gridCol w:w="2086"/>
        <w:gridCol w:w="2086"/>
        <w:gridCol w:w="2086"/>
        <w:gridCol w:w="2085"/>
        <w:gridCol w:w="2085"/>
      </w:tblGrid>
      <w:tr w:rsidR="00E22467" w14:paraId="07CCB15A" w14:textId="77777777" w:rsidTr="00E224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14:paraId="0A41E07F" w14:textId="77777777" w:rsidR="00F8354F" w:rsidRPr="00E22467" w:rsidRDefault="00000000">
            <w:pPr>
              <w:pStyle w:val="Days"/>
              <w:rPr>
                <w:color w:val="auto"/>
              </w:rPr>
            </w:pPr>
            <w:sdt>
              <w:sdtPr>
                <w:rPr>
                  <w:color w:val="auto"/>
                </w:rPr>
                <w:id w:val="-1778867687"/>
                <w:placeholder>
                  <w:docPart w:val="E2B9ED15597846F0A0BD2F91BA1B380A"/>
                </w:placeholder>
                <w:temporary/>
                <w:showingPlcHdr/>
                <w15:appearance w15:val="hidden"/>
              </w:sdtPr>
              <w:sdtContent>
                <w:r w:rsidR="00804FC2" w:rsidRPr="00E22467">
                  <w:rPr>
                    <w:color w:val="auto"/>
                  </w:rPr>
                  <w:t>Sunday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14:paraId="1C4E2E6C" w14:textId="77777777" w:rsidR="00F8354F" w:rsidRPr="00E22467" w:rsidRDefault="00000000">
            <w:pPr>
              <w:pStyle w:val="Days"/>
              <w:rPr>
                <w:color w:val="auto"/>
              </w:rPr>
            </w:pPr>
            <w:sdt>
              <w:sdtPr>
                <w:rPr>
                  <w:color w:val="auto"/>
                </w:rPr>
                <w:id w:val="-1020851123"/>
                <w:placeholder>
                  <w:docPart w:val="7FBAA5F644394FD8B4FE3F29B6D82616"/>
                </w:placeholder>
                <w:temporary/>
                <w:showingPlcHdr/>
                <w15:appearance w15:val="hidden"/>
              </w:sdtPr>
              <w:sdtContent>
                <w:r w:rsidR="00804FC2" w:rsidRPr="00E22467">
                  <w:rPr>
                    <w:color w:val="auto"/>
                  </w:rPr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14:paraId="7E57A73E" w14:textId="77777777" w:rsidR="00F8354F" w:rsidRPr="00E22467" w:rsidRDefault="00000000">
            <w:pPr>
              <w:pStyle w:val="Days"/>
              <w:rPr>
                <w:color w:val="auto"/>
              </w:rPr>
            </w:pPr>
            <w:sdt>
              <w:sdtPr>
                <w:rPr>
                  <w:color w:val="auto"/>
                </w:rPr>
                <w:id w:val="1121034790"/>
                <w:placeholder>
                  <w:docPart w:val="A3825C7335CD4E3B9D88BAB5D59DF3C7"/>
                </w:placeholder>
                <w:temporary/>
                <w:showingPlcHdr/>
                <w15:appearance w15:val="hidden"/>
              </w:sdtPr>
              <w:sdtContent>
                <w:r w:rsidR="00804FC2" w:rsidRPr="00E22467">
                  <w:rPr>
                    <w:color w:val="auto"/>
                  </w:rPr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14:paraId="03B7F6B4" w14:textId="77777777" w:rsidR="00F8354F" w:rsidRPr="00E22467" w:rsidRDefault="00000000">
            <w:pPr>
              <w:pStyle w:val="Days"/>
              <w:rPr>
                <w:color w:val="auto"/>
              </w:rPr>
            </w:pPr>
            <w:sdt>
              <w:sdtPr>
                <w:rPr>
                  <w:color w:val="auto"/>
                </w:rPr>
                <w:id w:val="-328132386"/>
                <w:placeholder>
                  <w:docPart w:val="88AF42FF9DDD4B2DB025E013939CDF89"/>
                </w:placeholder>
                <w:temporary/>
                <w:showingPlcHdr/>
                <w15:appearance w15:val="hidden"/>
              </w:sdtPr>
              <w:sdtContent>
                <w:r w:rsidR="00804FC2" w:rsidRPr="00E22467">
                  <w:rPr>
                    <w:color w:val="auto"/>
                  </w:rPr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14:paraId="43801090" w14:textId="77777777" w:rsidR="00F8354F" w:rsidRPr="00E22467" w:rsidRDefault="00000000">
            <w:pPr>
              <w:pStyle w:val="Days"/>
              <w:rPr>
                <w:color w:val="auto"/>
              </w:rPr>
            </w:pPr>
            <w:sdt>
              <w:sdtPr>
                <w:rPr>
                  <w:color w:val="auto"/>
                </w:rPr>
                <w:id w:val="1241452743"/>
                <w:placeholder>
                  <w:docPart w:val="95483C365A494312A1DE31A8AB5893BC"/>
                </w:placeholder>
                <w:temporary/>
                <w:showingPlcHdr/>
                <w15:appearance w15:val="hidden"/>
              </w:sdtPr>
              <w:sdtContent>
                <w:r w:rsidR="00804FC2" w:rsidRPr="00E22467">
                  <w:rPr>
                    <w:color w:val="auto"/>
                  </w:rPr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14:paraId="23082E7E" w14:textId="77777777" w:rsidR="00F8354F" w:rsidRPr="00E22467" w:rsidRDefault="00000000">
            <w:pPr>
              <w:pStyle w:val="Days"/>
              <w:rPr>
                <w:color w:val="auto"/>
              </w:rPr>
            </w:pPr>
            <w:sdt>
              <w:sdtPr>
                <w:rPr>
                  <w:color w:val="auto"/>
                </w:rPr>
                <w:id w:val="-65336403"/>
                <w:placeholder>
                  <w:docPart w:val="3699B31AF062461286096AB5E6F8BB90"/>
                </w:placeholder>
                <w:temporary/>
                <w:showingPlcHdr/>
                <w15:appearance w15:val="hidden"/>
              </w:sdtPr>
              <w:sdtContent>
                <w:r w:rsidR="00804FC2" w:rsidRPr="00E22467">
                  <w:rPr>
                    <w:color w:val="auto"/>
                  </w:rPr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14:paraId="0BEC6ADF" w14:textId="77777777" w:rsidR="00F8354F" w:rsidRPr="00E22467" w:rsidRDefault="00000000">
            <w:pPr>
              <w:pStyle w:val="Days"/>
              <w:rPr>
                <w:color w:val="auto"/>
              </w:rPr>
            </w:pPr>
            <w:sdt>
              <w:sdtPr>
                <w:rPr>
                  <w:color w:val="auto"/>
                </w:rPr>
                <w:id w:val="825547652"/>
                <w:placeholder>
                  <w:docPart w:val="799D6851D0134234890EAEF250185CEE"/>
                </w:placeholder>
                <w:temporary/>
                <w:showingPlcHdr/>
                <w15:appearance w15:val="hidden"/>
              </w:sdtPr>
              <w:sdtContent>
                <w:r w:rsidR="00804FC2" w:rsidRPr="00E22467">
                  <w:rPr>
                    <w:color w:val="auto"/>
                  </w:rPr>
                  <w:t>Saturday</w:t>
                </w:r>
              </w:sdtContent>
            </w:sdt>
          </w:p>
        </w:tc>
      </w:tr>
      <w:tr w:rsidR="004178BB" w14:paraId="5540238C" w14:textId="77777777" w:rsidTr="004510CC">
        <w:tc>
          <w:tcPr>
            <w:tcW w:w="714" w:type="pct"/>
            <w:tcBorders>
              <w:bottom w:val="nil"/>
            </w:tcBorders>
          </w:tcPr>
          <w:p w14:paraId="52BC6FFC" w14:textId="5C4FA799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BD1FFE">
              <w:instrText>Thursday</w:instrText>
            </w:r>
            <w:r>
              <w:fldChar w:fldCharType="end"/>
            </w:r>
            <w:r>
              <w:instrText xml:space="preserve"> = "Sunday" 1 ""</w:instrTex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2220E96B" w14:textId="13B2A80F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BD1FFE">
              <w:instrText>Thursday</w:instrText>
            </w:r>
            <w:r>
              <w:fldChar w:fldCharType="end"/>
            </w:r>
            <w:r>
              <w:instrText xml:space="preserve"> = "Monday"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=A2 </w:instrText>
            </w:r>
            <w:r>
              <w:fldChar w:fldCharType="separate"/>
            </w:r>
            <w:r w:rsidR="00BD1FFE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=A2+1 </w:instrText>
            </w:r>
            <w:r>
              <w:fldChar w:fldCharType="separate"/>
            </w:r>
            <w:r w:rsidR="002F7422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63A783AA" w14:textId="605646E9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BD1FFE">
              <w:instrText>Thursday</w:instrText>
            </w:r>
            <w:r>
              <w:fldChar w:fldCharType="end"/>
            </w:r>
            <w:r>
              <w:instrText xml:space="preserve"> = "Tuesday"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=B2 </w:instrText>
            </w:r>
            <w:r>
              <w:fldChar w:fldCharType="separate"/>
            </w:r>
            <w:r w:rsidR="00BD1FFE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=B2+1 </w:instrText>
            </w:r>
            <w:r>
              <w:fldChar w:fldCharType="separate"/>
            </w:r>
            <w:r w:rsidR="000305AE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2C72E9C6" w14:textId="5BA5D87C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BD1FFE">
              <w:instrText>Thursday</w:instrText>
            </w:r>
            <w:r>
              <w:fldChar w:fldCharType="end"/>
            </w:r>
            <w:r>
              <w:instrText xml:space="preserve"> = "Wednesday"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=C2 </w:instrText>
            </w:r>
            <w:r>
              <w:fldChar w:fldCharType="separate"/>
            </w:r>
            <w:r w:rsidR="00BD1FFE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=C2+1 </w:instrText>
            </w:r>
            <w:r>
              <w:fldChar w:fldCharType="separate"/>
            </w:r>
            <w:r w:rsidR="000305AE"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4F7F22AD" w14:textId="39AE53C9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BD1FFE">
              <w:instrText>Thursday</w:instrText>
            </w:r>
            <w:r>
              <w:fldChar w:fldCharType="end"/>
            </w:r>
            <w:r>
              <w:instrText xml:space="preserve">= "Thursday"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=D2 </w:instrText>
            </w:r>
            <w:r>
              <w:fldChar w:fldCharType="separate"/>
            </w:r>
            <w:r w:rsidR="00532479">
              <w:rPr>
                <w:noProof/>
              </w:rPr>
              <w:instrText>1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=D2+1 </w:instrText>
            </w:r>
            <w:r>
              <w:fldChar w:fldCharType="separate"/>
            </w:r>
            <w:r w:rsidR="00532479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532479">
              <w:rPr>
                <w:noProof/>
              </w:rPr>
              <w:instrText>2</w:instrText>
            </w:r>
            <w:r>
              <w:fldChar w:fldCharType="end"/>
            </w:r>
            <w:r>
              <w:fldChar w:fldCharType="separate"/>
            </w:r>
            <w:r w:rsidR="00BD1FFE"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5B622734" w14:textId="50F626F0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BD1FFE">
              <w:instrText>Thursday</w:instrText>
            </w:r>
            <w:r>
              <w:fldChar w:fldCharType="end"/>
            </w:r>
            <w:r>
              <w:instrText xml:space="preserve"> = "Friday"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=E2 </w:instrText>
            </w:r>
            <w:r>
              <w:fldChar w:fldCharType="separate"/>
            </w:r>
            <w:r w:rsidR="00BD1FFE">
              <w:rPr>
                <w:noProof/>
              </w:rPr>
              <w:instrText>1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=E2+1 </w:instrText>
            </w:r>
            <w:r>
              <w:fldChar w:fldCharType="separate"/>
            </w:r>
            <w:r w:rsidR="00BD1FFE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BD1FFE">
              <w:rPr>
                <w:noProof/>
              </w:rPr>
              <w:instrText>2</w:instrText>
            </w:r>
            <w:r>
              <w:fldChar w:fldCharType="end"/>
            </w:r>
            <w:r>
              <w:fldChar w:fldCharType="separate"/>
            </w:r>
            <w:r w:rsidR="00BD1FFE">
              <w:rPr>
                <w:noProof/>
              </w:rPr>
              <w:t>2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5F86E65B" w14:textId="682C9508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BD1FFE">
              <w:instrText>Thursday</w:instrText>
            </w:r>
            <w:r>
              <w:fldChar w:fldCharType="end"/>
            </w:r>
            <w:r>
              <w:instrText xml:space="preserve"> = "Saturday"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=F2 </w:instrText>
            </w:r>
            <w:r>
              <w:fldChar w:fldCharType="separate"/>
            </w:r>
            <w:r w:rsidR="00BD1FFE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=F2+1 </w:instrText>
            </w:r>
            <w:r>
              <w:fldChar w:fldCharType="separate"/>
            </w:r>
            <w:r w:rsidR="00BD1FFE"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BD1FFE">
              <w:rPr>
                <w:noProof/>
              </w:rPr>
              <w:instrText>3</w:instrText>
            </w:r>
            <w:r>
              <w:fldChar w:fldCharType="end"/>
            </w:r>
            <w:r>
              <w:fldChar w:fldCharType="separate"/>
            </w:r>
            <w:r w:rsidR="00BD1FFE">
              <w:rPr>
                <w:noProof/>
              </w:rPr>
              <w:t>3</w:t>
            </w:r>
            <w:r>
              <w:fldChar w:fldCharType="end"/>
            </w:r>
          </w:p>
        </w:tc>
      </w:tr>
      <w:tr w:rsidR="004178BB" w14:paraId="07DD0290" w14:textId="77777777" w:rsidTr="00A6434B">
        <w:trPr>
          <w:trHeight w:hRule="exact" w:val="794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8A0A0AE" w14:textId="77777777"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6540FF7C" w14:textId="77777777"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99634CE" w14:textId="77777777"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627486DE" w14:textId="71D5478A" w:rsidR="00F8354F" w:rsidRDefault="00F8354F" w:rsidP="00E97E1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B66F028" w14:textId="77777777"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D5D3F3D" w14:textId="77777777" w:rsidR="001D165A" w:rsidRDefault="001D165A" w:rsidP="001D165A">
            <w:r>
              <w:t>Euchre 1pm</w:t>
            </w:r>
          </w:p>
          <w:p w14:paraId="1D4FBD09" w14:textId="109842C8" w:rsidR="001D165A" w:rsidRDefault="001D165A" w:rsidP="001D165A">
            <w:r>
              <w:t xml:space="preserve">Meat Draw </w:t>
            </w:r>
            <w:r w:rsidR="004D6B34">
              <w:t>4</w:t>
            </w:r>
            <w:r>
              <w:t>-6</w:t>
            </w:r>
          </w:p>
          <w:p w14:paraId="2717EB86" w14:textId="77777777"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BEEF966" w14:textId="77777777" w:rsidR="009C4866" w:rsidRPr="00424189" w:rsidRDefault="009C4866" w:rsidP="009C4866">
            <w:r w:rsidRPr="00424189">
              <w:t>Meat Draw 3</w:t>
            </w:r>
            <w:r>
              <w:t>:30</w:t>
            </w:r>
            <w:r w:rsidRPr="00424189">
              <w:t>-5</w:t>
            </w:r>
          </w:p>
          <w:p w14:paraId="27E4C86D" w14:textId="77777777" w:rsidR="001E14F1" w:rsidRDefault="001E14F1" w:rsidP="001E14F1">
            <w:r>
              <w:t>Drop in Darts 1-3pm</w:t>
            </w:r>
          </w:p>
          <w:p w14:paraId="53C3BCC2" w14:textId="00A04989" w:rsidR="00A6434B" w:rsidRPr="00BF6AE9" w:rsidRDefault="00A6434B" w:rsidP="001E14F1">
            <w:pPr>
              <w:rPr>
                <w:b/>
                <w:bCs/>
              </w:rPr>
            </w:pPr>
            <w:r w:rsidRPr="00BF6AE9">
              <w:rPr>
                <w:b/>
                <w:bCs/>
                <w:highlight w:val="yellow"/>
              </w:rPr>
              <w:t xml:space="preserve">Sunset Strip </w:t>
            </w:r>
            <w:r w:rsidR="00775CC1" w:rsidRPr="00BF6AE9">
              <w:rPr>
                <w:b/>
                <w:bCs/>
                <w:highlight w:val="yellow"/>
              </w:rPr>
              <w:t>–</w:t>
            </w:r>
            <w:r w:rsidRPr="00BF6AE9">
              <w:rPr>
                <w:b/>
                <w:bCs/>
                <w:highlight w:val="yellow"/>
              </w:rPr>
              <w:t xml:space="preserve"> </w:t>
            </w:r>
            <w:r w:rsidR="00775CC1" w:rsidRPr="00BF6AE9">
              <w:rPr>
                <w:b/>
                <w:bCs/>
                <w:highlight w:val="yellow"/>
              </w:rPr>
              <w:t>8pm</w:t>
            </w:r>
          </w:p>
          <w:p w14:paraId="5BB347F9" w14:textId="208C2AE4" w:rsidR="00F8354F" w:rsidRPr="003321B0" w:rsidRDefault="00F8354F" w:rsidP="004178BB">
            <w:pPr>
              <w:rPr>
                <w:sz w:val="16"/>
                <w:szCs w:val="16"/>
              </w:rPr>
            </w:pPr>
          </w:p>
        </w:tc>
      </w:tr>
      <w:tr w:rsidR="004178BB" w14:paraId="10E95534" w14:textId="77777777" w:rsidTr="004510CC"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44B7FF64" w14:textId="68D67E79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=G2+1 </w:instrText>
            </w:r>
            <w:r>
              <w:fldChar w:fldCharType="separate"/>
            </w:r>
            <w:r w:rsidR="00BD1FFE">
              <w:rPr>
                <w:noProof/>
              </w:rPr>
              <w:t>4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61CD7831" w14:textId="40A3ECAA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=A4+1 </w:instrText>
            </w:r>
            <w:r>
              <w:fldChar w:fldCharType="separate"/>
            </w:r>
            <w:r w:rsidR="00BD1FFE">
              <w:rPr>
                <w:noProof/>
              </w:rPr>
              <w:t>5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2288D9FA" w14:textId="0094A64E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=B4+1 </w:instrText>
            </w:r>
            <w:r>
              <w:fldChar w:fldCharType="separate"/>
            </w:r>
            <w:r w:rsidR="00BD1FFE">
              <w:rPr>
                <w:noProof/>
              </w:rPr>
              <w:t>6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771F0E0E" w14:textId="1CED6209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=C4+1 </w:instrText>
            </w:r>
            <w:r>
              <w:fldChar w:fldCharType="separate"/>
            </w:r>
            <w:r w:rsidR="00BD1FFE">
              <w:rPr>
                <w:noProof/>
              </w:rPr>
              <w:t>7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7D6B1ECD" w14:textId="1B155B92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=D4+1 </w:instrText>
            </w:r>
            <w:r>
              <w:fldChar w:fldCharType="separate"/>
            </w:r>
            <w:r w:rsidR="00BD1FFE">
              <w:rPr>
                <w:noProof/>
              </w:rPr>
              <w:t>8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11899816" w14:textId="061D2ACF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=E4+1 </w:instrText>
            </w:r>
            <w:r>
              <w:fldChar w:fldCharType="separate"/>
            </w:r>
            <w:r w:rsidR="00BD1FFE">
              <w:rPr>
                <w:noProof/>
              </w:rPr>
              <w:t>9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669C2FF9" w14:textId="2323A64E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=F4+1 </w:instrText>
            </w:r>
            <w:r>
              <w:fldChar w:fldCharType="separate"/>
            </w:r>
            <w:r w:rsidR="00BD1FFE">
              <w:rPr>
                <w:noProof/>
              </w:rPr>
              <w:t>10</w:t>
            </w:r>
            <w:r>
              <w:fldChar w:fldCharType="end"/>
            </w:r>
          </w:p>
        </w:tc>
      </w:tr>
      <w:tr w:rsidR="004178BB" w14:paraId="1ED155C0" w14:textId="77777777" w:rsidTr="004510CC">
        <w:trPr>
          <w:trHeight w:val="720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009F208C" w14:textId="77777777" w:rsidR="004D6B34" w:rsidRPr="00424189" w:rsidRDefault="004D6B34" w:rsidP="004D6B34">
            <w:r w:rsidRPr="00424189">
              <w:t>Meat Draw 3</w:t>
            </w:r>
            <w:r>
              <w:t>:30</w:t>
            </w:r>
            <w:r w:rsidRPr="00424189">
              <w:t>-5</w:t>
            </w:r>
          </w:p>
          <w:p w14:paraId="62765506" w14:textId="5663AAFE" w:rsidR="00D3719F" w:rsidRPr="00BF6AE9" w:rsidRDefault="00A6434B">
            <w:pPr>
              <w:rPr>
                <w:b/>
                <w:bCs/>
              </w:rPr>
            </w:pPr>
            <w:r w:rsidRPr="00BF6AE9">
              <w:rPr>
                <w:b/>
                <w:bCs/>
                <w:highlight w:val="yellow"/>
              </w:rPr>
              <w:t>Veterans Meet &amp; Greet</w:t>
            </w:r>
            <w:r w:rsidR="00BD36A8" w:rsidRPr="00BF6AE9">
              <w:rPr>
                <w:b/>
                <w:bCs/>
                <w:highlight w:val="yellow"/>
              </w:rPr>
              <w:t>,</w:t>
            </w:r>
            <w:r w:rsidRPr="00BF6AE9">
              <w:rPr>
                <w:b/>
                <w:bCs/>
                <w:highlight w:val="yellow"/>
              </w:rPr>
              <w:t xml:space="preserve"> 11-</w:t>
            </w:r>
            <w:r w:rsidR="001775F3" w:rsidRPr="00BF6AE9">
              <w:rPr>
                <w:b/>
                <w:bCs/>
                <w:highlight w:val="yellow"/>
              </w:rPr>
              <w:t>1</w:t>
            </w:r>
            <w:r w:rsidRPr="00BF6AE9">
              <w:rPr>
                <w:b/>
                <w:bCs/>
                <w:highlight w:val="yellow"/>
              </w:rPr>
              <w:t>2 in lounge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70A8BCAA" w14:textId="716010D2" w:rsidR="00F8354F" w:rsidRDefault="00305E14">
            <w:r>
              <w:t>Crib 1pm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45ABEC5" w14:textId="77777777"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62E18C8" w14:textId="77777777" w:rsidR="00305E14" w:rsidRDefault="00305E14" w:rsidP="00305E14">
            <w:r>
              <w:t>Cross Crib 1pm</w:t>
            </w:r>
          </w:p>
          <w:p w14:paraId="78554C87" w14:textId="7FA23F9A"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7B65C363" w14:textId="1C40211B" w:rsidR="00F8354F" w:rsidRDefault="00F8354F" w:rsidP="004178B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3946AFA7" w14:textId="77777777" w:rsidR="001D165A" w:rsidRDefault="001D165A" w:rsidP="001D165A">
            <w:r>
              <w:t>Euchre 1pm</w:t>
            </w:r>
          </w:p>
          <w:p w14:paraId="67CD5F93" w14:textId="5EF09F3A" w:rsidR="001D165A" w:rsidRDefault="001D165A" w:rsidP="001D165A">
            <w:r>
              <w:t xml:space="preserve">Meat Draw </w:t>
            </w:r>
            <w:r w:rsidR="004D6B34">
              <w:t>4</w:t>
            </w:r>
            <w:r>
              <w:t>-6</w:t>
            </w:r>
          </w:p>
          <w:p w14:paraId="0A059FFC" w14:textId="77777777"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69E28589" w14:textId="77777777" w:rsidR="009C4866" w:rsidRPr="00424189" w:rsidRDefault="009C4866" w:rsidP="009C4866">
            <w:r w:rsidRPr="00424189">
              <w:t>Meat Draw 3</w:t>
            </w:r>
            <w:r>
              <w:t>:30</w:t>
            </w:r>
            <w:r w:rsidRPr="00424189">
              <w:t>-5</w:t>
            </w:r>
          </w:p>
          <w:p w14:paraId="59275BB2" w14:textId="77777777" w:rsidR="001E14F1" w:rsidRDefault="001E14F1" w:rsidP="001E14F1">
            <w:r>
              <w:t>Drop in Darts 1-3pm</w:t>
            </w:r>
          </w:p>
          <w:p w14:paraId="14D73322" w14:textId="317ABDCF" w:rsidR="00F8354F" w:rsidRDefault="00F8354F" w:rsidP="004178BB"/>
        </w:tc>
      </w:tr>
      <w:tr w:rsidR="004178BB" w14:paraId="1B6DBDF2" w14:textId="77777777" w:rsidTr="004510CC">
        <w:tc>
          <w:tcPr>
            <w:tcW w:w="714" w:type="pct"/>
            <w:tcBorders>
              <w:bottom w:val="nil"/>
            </w:tcBorders>
          </w:tcPr>
          <w:p w14:paraId="5FD37BA4" w14:textId="572808FF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=G4+1 </w:instrText>
            </w:r>
            <w:r>
              <w:fldChar w:fldCharType="separate"/>
            </w:r>
            <w:r w:rsidR="00BD1FFE">
              <w:rPr>
                <w:noProof/>
              </w:rPr>
              <w:t>11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4F3B3B10" w14:textId="0792B8C7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=A6+1 </w:instrText>
            </w:r>
            <w:r>
              <w:fldChar w:fldCharType="separate"/>
            </w:r>
            <w:r w:rsidR="00BD1FFE">
              <w:rPr>
                <w:noProof/>
              </w:rPr>
              <w:t>12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2E55B1A6" w14:textId="55A17D85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=B6+1 </w:instrText>
            </w:r>
            <w:r>
              <w:fldChar w:fldCharType="separate"/>
            </w:r>
            <w:r w:rsidR="00BD1FFE">
              <w:rPr>
                <w:noProof/>
              </w:rPr>
              <w:t>13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288D092B" w14:textId="0FF58CB6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=C6+1 </w:instrText>
            </w:r>
            <w:r>
              <w:fldChar w:fldCharType="separate"/>
            </w:r>
            <w:r w:rsidR="00BD1FFE">
              <w:rPr>
                <w:noProof/>
              </w:rPr>
              <w:t>14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45A5849F" w14:textId="2A13ED6C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=D6+1 </w:instrText>
            </w:r>
            <w:r>
              <w:fldChar w:fldCharType="separate"/>
            </w:r>
            <w:r w:rsidR="00BD1FFE">
              <w:rPr>
                <w:noProof/>
              </w:rPr>
              <w:t>15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79DDA4F8" w14:textId="5203D8F3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=E6+1 </w:instrText>
            </w:r>
            <w:r>
              <w:fldChar w:fldCharType="separate"/>
            </w:r>
            <w:r w:rsidR="00BD1FFE">
              <w:rPr>
                <w:noProof/>
              </w:rPr>
              <w:t>16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470EBCCC" w14:textId="3262DBDA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=F6+1 </w:instrText>
            </w:r>
            <w:r>
              <w:fldChar w:fldCharType="separate"/>
            </w:r>
            <w:r w:rsidR="00BD1FFE">
              <w:rPr>
                <w:noProof/>
              </w:rPr>
              <w:t>17</w:t>
            </w:r>
            <w:r>
              <w:fldChar w:fldCharType="end"/>
            </w:r>
          </w:p>
        </w:tc>
      </w:tr>
      <w:tr w:rsidR="004178BB" w14:paraId="1B501FDC" w14:textId="77777777" w:rsidTr="00CD78D6">
        <w:trPr>
          <w:trHeight w:hRule="exact" w:val="807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30D754EA" w14:textId="77777777" w:rsidR="004D6B34" w:rsidRPr="00424189" w:rsidRDefault="004D6B34" w:rsidP="004D6B34">
            <w:r w:rsidRPr="00424189">
              <w:t>Meat Draw 3</w:t>
            </w:r>
            <w:r>
              <w:t>:30</w:t>
            </w:r>
            <w:r w:rsidRPr="00424189">
              <w:t>-5</w:t>
            </w:r>
          </w:p>
          <w:p w14:paraId="5C1CAC9A" w14:textId="6C8B2355"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531678EB" w14:textId="4B31D87D" w:rsidR="00BA2430" w:rsidRDefault="00305E14">
            <w:r>
              <w:t>Crib 1pm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029BB92" w14:textId="77777777"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7979DB2B" w14:textId="77777777" w:rsidR="00305E14" w:rsidRDefault="00305E14" w:rsidP="00305E14">
            <w:r>
              <w:t>Cross Crib 1pm</w:t>
            </w:r>
          </w:p>
          <w:p w14:paraId="791967FE" w14:textId="723FE685" w:rsidR="00A6434B" w:rsidRPr="00BF6AE9" w:rsidRDefault="00A6434B" w:rsidP="00305E14">
            <w:pPr>
              <w:rPr>
                <w:b/>
                <w:bCs/>
                <w:highlight w:val="yellow"/>
              </w:rPr>
            </w:pPr>
            <w:r w:rsidRPr="00BF6AE9">
              <w:rPr>
                <w:b/>
                <w:bCs/>
                <w:highlight w:val="yellow"/>
              </w:rPr>
              <w:t>Halloween Craft Night</w:t>
            </w:r>
          </w:p>
          <w:p w14:paraId="7C0D8E9A" w14:textId="379A6DFB" w:rsidR="00CD78D6" w:rsidRDefault="00A6434B" w:rsidP="00305E14">
            <w:r w:rsidRPr="00BF6AE9">
              <w:rPr>
                <w:b/>
                <w:bCs/>
                <w:highlight w:val="yellow"/>
              </w:rPr>
              <w:t>7pm in Lounge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F249D7C" w14:textId="77777777"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5FED9ACB" w14:textId="77777777" w:rsidR="001D165A" w:rsidRDefault="001D165A" w:rsidP="001D165A">
            <w:r>
              <w:t>Euchre 1pm</w:t>
            </w:r>
          </w:p>
          <w:p w14:paraId="39585110" w14:textId="7BF9D041" w:rsidR="001D165A" w:rsidRDefault="001D165A" w:rsidP="001D165A">
            <w:r>
              <w:t xml:space="preserve">Meat Draw </w:t>
            </w:r>
            <w:r w:rsidR="004D6B34">
              <w:t>4</w:t>
            </w:r>
            <w:r>
              <w:t>-6</w:t>
            </w:r>
          </w:p>
          <w:p w14:paraId="2ABA7B7C" w14:textId="77777777"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43D93F9E" w14:textId="77777777" w:rsidR="009C4866" w:rsidRPr="00424189" w:rsidRDefault="009C4866" w:rsidP="009C4866">
            <w:r w:rsidRPr="00424189">
              <w:t>Meat Draw 3</w:t>
            </w:r>
            <w:r>
              <w:t>:30</w:t>
            </w:r>
            <w:r w:rsidRPr="00424189">
              <w:t>-5</w:t>
            </w:r>
          </w:p>
          <w:p w14:paraId="170CB25E" w14:textId="77777777" w:rsidR="001E14F1" w:rsidRDefault="001E14F1" w:rsidP="001E14F1">
            <w:r>
              <w:t>Drop in Darts 1-3pm</w:t>
            </w:r>
          </w:p>
          <w:p w14:paraId="4F200AEE" w14:textId="1789B45D" w:rsidR="00F8354F" w:rsidRDefault="00F8354F" w:rsidP="00E97E11"/>
        </w:tc>
      </w:tr>
      <w:tr w:rsidR="004178BB" w14:paraId="7F5ABA82" w14:textId="77777777" w:rsidTr="004510CC"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6BE2F4C4" w14:textId="2B8E7B5C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=G6+1 </w:instrText>
            </w:r>
            <w:r>
              <w:fldChar w:fldCharType="separate"/>
            </w:r>
            <w:r w:rsidR="00BD1FFE">
              <w:rPr>
                <w:noProof/>
              </w:rPr>
              <w:t>18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7CD4E5BB" w14:textId="0C9E9450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=A8+1 </w:instrText>
            </w:r>
            <w:r>
              <w:fldChar w:fldCharType="separate"/>
            </w:r>
            <w:r w:rsidR="00BD1FFE">
              <w:rPr>
                <w:noProof/>
              </w:rPr>
              <w:t>19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0E7E31BF" w14:textId="078F0652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=B8+1 </w:instrText>
            </w:r>
            <w:r>
              <w:fldChar w:fldCharType="separate"/>
            </w:r>
            <w:r w:rsidR="00BD1FFE">
              <w:rPr>
                <w:noProof/>
              </w:rPr>
              <w:t>20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1A4714C7" w14:textId="2C4CC087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=C8+1 </w:instrText>
            </w:r>
            <w:r>
              <w:fldChar w:fldCharType="separate"/>
            </w:r>
            <w:r w:rsidR="00BD1FFE">
              <w:rPr>
                <w:noProof/>
              </w:rPr>
              <w:t>21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33F4C619" w14:textId="0F78C76F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=D8+1 </w:instrText>
            </w:r>
            <w:r>
              <w:fldChar w:fldCharType="separate"/>
            </w:r>
            <w:r w:rsidR="00BD1FFE">
              <w:rPr>
                <w:noProof/>
              </w:rPr>
              <w:t>22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50608293" w14:textId="1B025532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=E8+1 </w:instrText>
            </w:r>
            <w:r>
              <w:fldChar w:fldCharType="separate"/>
            </w:r>
            <w:r w:rsidR="00BD1FFE">
              <w:rPr>
                <w:noProof/>
              </w:rPr>
              <w:t>23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217E24E9" w14:textId="4CB54874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=F8+1 </w:instrText>
            </w:r>
            <w:r>
              <w:fldChar w:fldCharType="separate"/>
            </w:r>
            <w:r w:rsidR="00BD1FFE">
              <w:rPr>
                <w:noProof/>
              </w:rPr>
              <w:t>24</w:t>
            </w:r>
            <w:r>
              <w:fldChar w:fldCharType="end"/>
            </w:r>
          </w:p>
        </w:tc>
      </w:tr>
      <w:tr w:rsidR="004178BB" w14:paraId="58F412AA" w14:textId="77777777" w:rsidTr="00F551F3">
        <w:trPr>
          <w:trHeight w:hRule="exact" w:val="887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6AA445C4" w14:textId="77777777" w:rsidR="004D6B34" w:rsidRPr="00424189" w:rsidRDefault="004D6B34" w:rsidP="004D6B34">
            <w:r w:rsidRPr="00424189">
              <w:t>Meat Draw 3</w:t>
            </w:r>
            <w:r>
              <w:t>:30</w:t>
            </w:r>
            <w:r w:rsidRPr="00424189">
              <w:t>-5</w:t>
            </w:r>
          </w:p>
          <w:p w14:paraId="56B21273" w14:textId="501FDAEE" w:rsidR="00BA2430" w:rsidRPr="00E97E11" w:rsidRDefault="00D56B57" w:rsidP="00E97E11">
            <w:r w:rsidRPr="00BF6AE9">
              <w:rPr>
                <w:b/>
                <w:bCs/>
                <w:i/>
                <w:iCs/>
                <w:highlight w:val="yellow"/>
                <w:u w:val="single"/>
              </w:rPr>
              <w:t>Executive Meeting 10:30am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087A9E1F" w14:textId="1B62361E" w:rsidR="00F8354F" w:rsidRDefault="00305E14">
            <w:r>
              <w:t>Crib 1pm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6310C4A8" w14:textId="77777777"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43FF3EA4" w14:textId="77777777" w:rsidR="00305E14" w:rsidRDefault="00305E14" w:rsidP="00305E14">
            <w:r>
              <w:t>Cross Crib 1pm</w:t>
            </w:r>
          </w:p>
          <w:p w14:paraId="1555401E" w14:textId="78D743F9" w:rsidR="00F8354F" w:rsidRPr="00E417C0" w:rsidRDefault="00F8354F" w:rsidP="00305E14">
            <w:pPr>
              <w:rPr>
                <w:i/>
                <w:iCs/>
                <w:u w:val="single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028985A3" w14:textId="77777777"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0AF87F58" w14:textId="77777777" w:rsidR="001D165A" w:rsidRDefault="001D165A" w:rsidP="001D165A">
            <w:r>
              <w:t>Euchre 1pm</w:t>
            </w:r>
          </w:p>
          <w:p w14:paraId="7A3A0910" w14:textId="3CC57221" w:rsidR="001D165A" w:rsidRDefault="001D165A" w:rsidP="001D165A">
            <w:r>
              <w:t xml:space="preserve">Meat Draw </w:t>
            </w:r>
            <w:r w:rsidR="004D6B34">
              <w:t>4</w:t>
            </w:r>
            <w:r>
              <w:t>-6</w:t>
            </w:r>
          </w:p>
          <w:p w14:paraId="70D85D4F" w14:textId="4B89D706" w:rsidR="00F8354F" w:rsidRPr="00D3719F" w:rsidRDefault="00F8354F">
            <w:pPr>
              <w:rPr>
                <w:b/>
                <w:bCs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006A776E" w14:textId="77777777" w:rsidR="009C4866" w:rsidRPr="00424189" w:rsidRDefault="009C4866" w:rsidP="009C4866">
            <w:r w:rsidRPr="00424189">
              <w:t>Meat Draw 3</w:t>
            </w:r>
            <w:r>
              <w:t>:30</w:t>
            </w:r>
            <w:r w:rsidRPr="00424189">
              <w:t>-5</w:t>
            </w:r>
          </w:p>
          <w:p w14:paraId="5B815161" w14:textId="77777777" w:rsidR="001E14F1" w:rsidRDefault="001E14F1" w:rsidP="001E14F1">
            <w:r>
              <w:t>Drop in Darts 1-3pm</w:t>
            </w:r>
          </w:p>
          <w:p w14:paraId="6845205E" w14:textId="40819EB6" w:rsidR="00A6434B" w:rsidRPr="00BF6AE9" w:rsidRDefault="00A6434B" w:rsidP="001E14F1">
            <w:pPr>
              <w:rPr>
                <w:b/>
                <w:bCs/>
              </w:rPr>
            </w:pPr>
            <w:r w:rsidRPr="00BF6AE9">
              <w:rPr>
                <w:b/>
                <w:bCs/>
                <w:highlight w:val="yellow"/>
              </w:rPr>
              <w:t>Music Trivia – 6:30</w:t>
            </w:r>
          </w:p>
          <w:p w14:paraId="37808827" w14:textId="12162E20" w:rsidR="00F8354F" w:rsidRDefault="00F8354F" w:rsidP="00E97E11"/>
        </w:tc>
      </w:tr>
      <w:tr w:rsidR="004178BB" w14:paraId="4AA5B75E" w14:textId="77777777" w:rsidTr="004510CC">
        <w:tc>
          <w:tcPr>
            <w:tcW w:w="714" w:type="pct"/>
            <w:tcBorders>
              <w:bottom w:val="nil"/>
            </w:tcBorders>
          </w:tcPr>
          <w:p w14:paraId="267CDD13" w14:textId="69FF1F76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=G8</w:instrText>
            </w:r>
            <w:r>
              <w:fldChar w:fldCharType="separate"/>
            </w:r>
            <w:r w:rsidR="00BD1FFE">
              <w:rPr>
                <w:noProof/>
              </w:rPr>
              <w:instrText>24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=G8 </w:instrText>
            </w:r>
            <w:r>
              <w:fldChar w:fldCharType="separate"/>
            </w:r>
            <w:r w:rsidR="00BD1FFE">
              <w:rPr>
                <w:noProof/>
              </w:rPr>
              <w:instrText>24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BD1FFE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=G8+1 </w:instrText>
            </w:r>
            <w:r>
              <w:fldChar w:fldCharType="separate"/>
            </w:r>
            <w:r w:rsidR="00BD1FFE"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BD1FFE">
              <w:rPr>
                <w:noProof/>
              </w:rPr>
              <w:instrText>25</w:instrText>
            </w:r>
            <w:r>
              <w:fldChar w:fldCharType="end"/>
            </w:r>
            <w:r>
              <w:fldChar w:fldCharType="separate"/>
            </w:r>
            <w:r w:rsidR="00BD1FFE">
              <w:rPr>
                <w:noProof/>
              </w:rPr>
              <w:t>25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1F39E929" w14:textId="1383B471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=A10</w:instrText>
            </w:r>
            <w:r>
              <w:fldChar w:fldCharType="separate"/>
            </w:r>
            <w:r w:rsidR="00BD1FFE"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=A10 </w:instrText>
            </w:r>
            <w:r>
              <w:fldChar w:fldCharType="separate"/>
            </w:r>
            <w:r w:rsidR="00BD1FFE"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BD1FFE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=A10+1 </w:instrText>
            </w:r>
            <w:r>
              <w:fldChar w:fldCharType="separate"/>
            </w:r>
            <w:r w:rsidR="00BD1FFE"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BD1FFE">
              <w:rPr>
                <w:noProof/>
              </w:rPr>
              <w:instrText>26</w:instrText>
            </w:r>
            <w:r>
              <w:fldChar w:fldCharType="end"/>
            </w:r>
            <w:r>
              <w:fldChar w:fldCharType="separate"/>
            </w:r>
            <w:r w:rsidR="00BD1FFE">
              <w:rPr>
                <w:noProof/>
              </w:rPr>
              <w:t>26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0BB299C6" w14:textId="3AE636A7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=B10</w:instrText>
            </w:r>
            <w:r>
              <w:fldChar w:fldCharType="separate"/>
            </w:r>
            <w:r w:rsidR="00BD1FFE"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=B10 </w:instrText>
            </w:r>
            <w:r>
              <w:fldChar w:fldCharType="separate"/>
            </w:r>
            <w:r w:rsidR="00BD1FFE"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BD1FFE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=B10+1 </w:instrText>
            </w:r>
            <w:r>
              <w:fldChar w:fldCharType="separate"/>
            </w:r>
            <w:r w:rsidR="00BD1FFE"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BD1FFE">
              <w:rPr>
                <w:noProof/>
              </w:rPr>
              <w:instrText>27</w:instrText>
            </w:r>
            <w:r>
              <w:fldChar w:fldCharType="end"/>
            </w:r>
            <w:r>
              <w:fldChar w:fldCharType="separate"/>
            </w:r>
            <w:r w:rsidR="00BD1FFE">
              <w:rPr>
                <w:noProof/>
              </w:rPr>
              <w:t>27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5DC1E62B" w14:textId="397E2AED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=C10</w:instrText>
            </w:r>
            <w:r>
              <w:fldChar w:fldCharType="separate"/>
            </w:r>
            <w:r w:rsidR="00BD1FFE"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=C10 </w:instrText>
            </w:r>
            <w:r>
              <w:fldChar w:fldCharType="separate"/>
            </w:r>
            <w:r w:rsidR="00BD1FFE"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BD1FFE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=C10+1 </w:instrText>
            </w:r>
            <w:r>
              <w:fldChar w:fldCharType="separate"/>
            </w:r>
            <w:r w:rsidR="00BD1FFE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BD1FFE">
              <w:rPr>
                <w:noProof/>
              </w:rPr>
              <w:instrText>28</w:instrText>
            </w:r>
            <w:r>
              <w:fldChar w:fldCharType="end"/>
            </w:r>
            <w:r>
              <w:fldChar w:fldCharType="separate"/>
            </w:r>
            <w:r w:rsidR="00BD1FFE">
              <w:rPr>
                <w:noProof/>
              </w:rPr>
              <w:t>28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72A7E406" w14:textId="3EDB94AC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=D10</w:instrText>
            </w:r>
            <w:r>
              <w:fldChar w:fldCharType="separate"/>
            </w:r>
            <w:r w:rsidR="00BD1FFE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=D10 </w:instrText>
            </w:r>
            <w:r>
              <w:fldChar w:fldCharType="separate"/>
            </w:r>
            <w:r w:rsidR="00BD1FFE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BD1FFE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=D10+1 </w:instrText>
            </w:r>
            <w:r>
              <w:fldChar w:fldCharType="separate"/>
            </w:r>
            <w:r w:rsidR="00BD1FFE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BD1FFE"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separate"/>
            </w:r>
            <w:r w:rsidR="00BD1FFE">
              <w:rPr>
                <w:noProof/>
              </w:rPr>
              <w:t>29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2DE3A34E" w14:textId="06E61954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=E10</w:instrText>
            </w:r>
            <w:r>
              <w:fldChar w:fldCharType="separate"/>
            </w:r>
            <w:r w:rsidR="00BD1FFE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=E10 </w:instrText>
            </w:r>
            <w:r>
              <w:fldChar w:fldCharType="separate"/>
            </w:r>
            <w:r w:rsidR="00BD1FFE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BD1FFE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=E10+1 </w:instrText>
            </w:r>
            <w:r>
              <w:fldChar w:fldCharType="separate"/>
            </w:r>
            <w:r w:rsidR="00BD1FFE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BD1FFE"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separate"/>
            </w:r>
            <w:r w:rsidR="00BD1FFE">
              <w:rPr>
                <w:noProof/>
              </w:rPr>
              <w:t>30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10FCBB2F" w14:textId="481BE963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=F10</w:instrText>
            </w:r>
            <w:r>
              <w:fldChar w:fldCharType="separate"/>
            </w:r>
            <w:r w:rsidR="00BD1FFE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=F10 </w:instrText>
            </w:r>
            <w:r>
              <w:fldChar w:fldCharType="separate"/>
            </w:r>
            <w:r w:rsidR="00BD1FFE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BD1FFE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=F10+1 </w:instrText>
            </w:r>
            <w:r>
              <w:fldChar w:fldCharType="separate"/>
            </w:r>
            <w:r w:rsidR="00BD1FFE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BD1FFE">
              <w:rPr>
                <w:noProof/>
              </w:rPr>
              <w:instrText>31</w:instrText>
            </w:r>
            <w:r>
              <w:fldChar w:fldCharType="end"/>
            </w:r>
            <w:r>
              <w:fldChar w:fldCharType="separate"/>
            </w:r>
            <w:r w:rsidR="00BD1FFE">
              <w:rPr>
                <w:noProof/>
              </w:rPr>
              <w:t>31</w:t>
            </w:r>
            <w:r>
              <w:fldChar w:fldCharType="end"/>
            </w:r>
          </w:p>
        </w:tc>
      </w:tr>
      <w:tr w:rsidR="004178BB" w14:paraId="11DE30DC" w14:textId="77777777" w:rsidTr="00C01A80">
        <w:trPr>
          <w:trHeight w:hRule="exact" w:val="663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B4E54C3" w14:textId="77777777" w:rsidR="004D6B34" w:rsidRPr="00424189" w:rsidRDefault="004D6B34" w:rsidP="004D6B34">
            <w:r w:rsidRPr="00424189">
              <w:t>Meat Draw 3</w:t>
            </w:r>
            <w:r>
              <w:t>:30</w:t>
            </w:r>
            <w:r w:rsidRPr="00424189">
              <w:t>-5</w:t>
            </w:r>
          </w:p>
          <w:p w14:paraId="52785AF4" w14:textId="542D9D13" w:rsidR="00F8354F" w:rsidRDefault="00BD1FFE" w:rsidP="00BD1FFE">
            <w:r w:rsidRPr="00BF6AE9">
              <w:rPr>
                <w:b/>
                <w:bCs/>
                <w:i/>
                <w:iCs/>
                <w:highlight w:val="yellow"/>
                <w:u w:val="single"/>
              </w:rPr>
              <w:t>General Meeting 2pm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6E461941" w14:textId="321CFB72" w:rsidR="00F8354F" w:rsidRDefault="00305E14">
            <w:r>
              <w:t>Crib 1pm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243D1EB" w14:textId="77777777"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BC09E78" w14:textId="77777777" w:rsidR="00305E14" w:rsidRDefault="00305E14" w:rsidP="00305E14">
            <w:r>
              <w:t>Cross Crib 1pm</w:t>
            </w:r>
          </w:p>
          <w:p w14:paraId="4ED8EF39" w14:textId="6989CFC5"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735E4927" w14:textId="4BE01BB1"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5C4F1546" w14:textId="77777777" w:rsidR="001D165A" w:rsidRDefault="001D165A" w:rsidP="001D165A">
            <w:r>
              <w:t>Euchre 1pm</w:t>
            </w:r>
          </w:p>
          <w:p w14:paraId="60F00C0C" w14:textId="691EFDF3" w:rsidR="001D165A" w:rsidRDefault="001D165A" w:rsidP="001D165A">
            <w:r>
              <w:t xml:space="preserve">Meat Draw </w:t>
            </w:r>
            <w:r w:rsidR="004D6B34">
              <w:t>4</w:t>
            </w:r>
            <w:r>
              <w:t>-6</w:t>
            </w:r>
          </w:p>
          <w:p w14:paraId="03294925" w14:textId="77777777"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F9FFE88" w14:textId="77777777" w:rsidR="004D6B34" w:rsidRPr="00424189" w:rsidRDefault="004D6B34" w:rsidP="004D6B34">
            <w:r w:rsidRPr="00424189">
              <w:t>Meat Draw 3</w:t>
            </w:r>
            <w:r>
              <w:t>:30</w:t>
            </w:r>
            <w:r w:rsidRPr="00424189">
              <w:t>-5</w:t>
            </w:r>
          </w:p>
          <w:p w14:paraId="11075C33" w14:textId="77777777" w:rsidR="001E14F1" w:rsidRDefault="001E14F1" w:rsidP="001E14F1">
            <w:r>
              <w:t>Drop in Darts 1-3pm</w:t>
            </w:r>
          </w:p>
          <w:p w14:paraId="61E7BA2D" w14:textId="75BBB765" w:rsidR="004510CC" w:rsidRPr="00E417C0" w:rsidRDefault="004510CC" w:rsidP="004178BB">
            <w:pPr>
              <w:rPr>
                <w:b/>
                <w:bCs/>
                <w:i/>
                <w:iCs/>
                <w:u w:val="single"/>
              </w:rPr>
            </w:pPr>
          </w:p>
        </w:tc>
      </w:tr>
    </w:tbl>
    <w:tbl>
      <w:tblPr>
        <w:tblStyle w:val="PlainTable4"/>
        <w:tblW w:w="5000" w:type="pct"/>
        <w:tblCellMar>
          <w:top w:w="216" w:type="dxa"/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3046"/>
        <w:gridCol w:w="11554"/>
      </w:tblGrid>
      <w:tr w:rsidR="00BE10A5" w14:paraId="4ECB9E0D" w14:textId="77777777" w:rsidTr="00B23A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51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14:paraId="5FA8DBCE" w14:textId="77777777" w:rsidR="00BE10A5" w:rsidRDefault="00000000" w:rsidP="00C30291">
            <w:pPr>
              <w:pStyle w:val="Heading1"/>
              <w:spacing w:after="40"/>
              <w:jc w:val="center"/>
            </w:pPr>
            <w:sdt>
              <w:sdtPr>
                <w:id w:val="885914927"/>
                <w:placeholder>
                  <w:docPart w:val="A101BC600576451A999B9E0DF871D2DA"/>
                </w:placeholder>
                <w:temporary/>
                <w:showingPlcHdr/>
                <w15:appearance w15:val="hidden"/>
              </w:sdtPr>
              <w:sdtContent>
                <w:r w:rsidR="00BE10A5" w:rsidRPr="004510CC">
                  <w:rPr>
                    <w:rFonts w:ascii="Algerian" w:hAnsi="Algerian"/>
                    <w:color w:val="C00000"/>
                    <w:sz w:val="72"/>
                    <w:szCs w:val="72"/>
                  </w:rPr>
                  <w:t>Events</w:t>
                </w:r>
              </w:sdtContent>
            </w:sdt>
          </w:p>
        </w:tc>
        <w:tc>
          <w:tcPr>
            <w:tcW w:w="1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D393" w14:textId="77777777" w:rsidR="00F64A1C" w:rsidRPr="00A254D8" w:rsidRDefault="00F64A1C" w:rsidP="00275165">
            <w:pPr>
              <w:pStyle w:val="Heading2"/>
              <w:numPr>
                <w:ilvl w:val="0"/>
                <w:numId w:val="10"/>
              </w:numPr>
              <w:spacing w:before="0" w:line="276" w:lineRule="auto"/>
              <w:jc w:val="both"/>
              <w:rPr>
                <w:rFonts w:ascii="Times New Roman" w:hAnsi="Times New Roman" w:cs="Times New Roman"/>
                <w:color w:val="005E00"/>
                <w:sz w:val="22"/>
                <w:szCs w:val="22"/>
              </w:rPr>
            </w:pPr>
            <w:r w:rsidRPr="00A254D8">
              <w:rPr>
                <w:rFonts w:ascii="Times New Roman" w:hAnsi="Times New Roman" w:cs="Times New Roman"/>
                <w:color w:val="005E00"/>
                <w:sz w:val="22"/>
                <w:szCs w:val="22"/>
              </w:rPr>
              <w:t>Monthly 50/50 draw – tickets $2 each – Drawn last Sunday of month</w:t>
            </w:r>
          </w:p>
          <w:p w14:paraId="6CC917D2" w14:textId="55DDE188" w:rsidR="009402EB" w:rsidRPr="00A254D8" w:rsidRDefault="00F551F3" w:rsidP="00275165">
            <w:pPr>
              <w:pStyle w:val="Heading2"/>
              <w:numPr>
                <w:ilvl w:val="0"/>
                <w:numId w:val="10"/>
              </w:numPr>
              <w:spacing w:before="0" w:line="276" w:lineRule="auto"/>
              <w:jc w:val="both"/>
              <w:rPr>
                <w:rFonts w:ascii="Times New Roman" w:hAnsi="Times New Roman" w:cs="Times New Roman"/>
                <w:color w:val="871A86" w:themeColor="accent6" w:themeShade="BF"/>
                <w:sz w:val="22"/>
                <w:szCs w:val="22"/>
              </w:rPr>
            </w:pPr>
            <w:r w:rsidRPr="00A254D8">
              <w:rPr>
                <w:rFonts w:ascii="Times New Roman" w:hAnsi="Times New Roman" w:cs="Times New Roman"/>
                <w:bCs/>
                <w:color w:val="871A86" w:themeColor="accent6" w:themeShade="BF"/>
                <w:sz w:val="22"/>
                <w:szCs w:val="22"/>
              </w:rPr>
              <w:t xml:space="preserve">Saturday, </w:t>
            </w:r>
            <w:r w:rsidR="00D56B57" w:rsidRPr="00A254D8">
              <w:rPr>
                <w:rFonts w:ascii="Times New Roman" w:hAnsi="Times New Roman" w:cs="Times New Roman"/>
                <w:bCs/>
                <w:color w:val="871A86" w:themeColor="accent6" w:themeShade="BF"/>
                <w:sz w:val="22"/>
                <w:szCs w:val="22"/>
              </w:rPr>
              <w:t>October 3</w:t>
            </w:r>
            <w:r w:rsidR="00D56B57" w:rsidRPr="00A254D8">
              <w:rPr>
                <w:rFonts w:ascii="Times New Roman" w:hAnsi="Times New Roman" w:cs="Times New Roman"/>
                <w:bCs/>
                <w:color w:val="871A86" w:themeColor="accent6" w:themeShade="BF"/>
                <w:sz w:val="22"/>
                <w:szCs w:val="22"/>
                <w:vertAlign w:val="superscript"/>
              </w:rPr>
              <w:t>rd</w:t>
            </w:r>
            <w:r w:rsidR="00D56B57" w:rsidRPr="00A254D8">
              <w:rPr>
                <w:rFonts w:ascii="Times New Roman" w:hAnsi="Times New Roman" w:cs="Times New Roman"/>
                <w:bCs/>
                <w:color w:val="871A86" w:themeColor="accent6" w:themeShade="BF"/>
                <w:sz w:val="22"/>
                <w:szCs w:val="22"/>
              </w:rPr>
              <w:t xml:space="preserve"> –</w:t>
            </w:r>
            <w:r w:rsidR="00C57232">
              <w:rPr>
                <w:rFonts w:ascii="Times New Roman" w:hAnsi="Times New Roman" w:cs="Times New Roman"/>
                <w:bCs/>
                <w:color w:val="871A86" w:themeColor="accent6" w:themeShade="BF"/>
                <w:sz w:val="22"/>
                <w:szCs w:val="22"/>
              </w:rPr>
              <w:t xml:space="preserve"> 8pm-doors open @7,</w:t>
            </w:r>
            <w:r w:rsidR="00D56B57" w:rsidRPr="00A254D8">
              <w:rPr>
                <w:rFonts w:ascii="Times New Roman" w:hAnsi="Times New Roman" w:cs="Times New Roman"/>
                <w:bCs/>
                <w:color w:val="871A86" w:themeColor="accent6" w:themeShade="BF"/>
                <w:sz w:val="22"/>
                <w:szCs w:val="22"/>
              </w:rPr>
              <w:t xml:space="preserve"> Sunset Strip</w:t>
            </w:r>
            <w:r w:rsidR="006034D9">
              <w:rPr>
                <w:rFonts w:ascii="Times New Roman" w:hAnsi="Times New Roman" w:cs="Times New Roman"/>
                <w:bCs/>
                <w:color w:val="871A86" w:themeColor="accent6" w:themeShade="BF"/>
                <w:sz w:val="22"/>
                <w:szCs w:val="22"/>
              </w:rPr>
              <w:t xml:space="preserve"> -</w:t>
            </w:r>
            <w:r w:rsidR="00EA3333">
              <w:rPr>
                <w:rFonts w:ascii="Times New Roman" w:hAnsi="Times New Roman" w:cs="Times New Roman"/>
                <w:bCs/>
                <w:color w:val="871A86" w:themeColor="accent6" w:themeShade="BF"/>
                <w:sz w:val="22"/>
                <w:szCs w:val="22"/>
              </w:rPr>
              <w:t xml:space="preserve"> Upstairs</w:t>
            </w:r>
            <w:r w:rsidRPr="00A254D8">
              <w:rPr>
                <w:rFonts w:ascii="Times New Roman" w:hAnsi="Times New Roman" w:cs="Times New Roman"/>
                <w:bCs/>
                <w:color w:val="871A86" w:themeColor="accent6" w:themeShade="BF"/>
                <w:sz w:val="22"/>
                <w:szCs w:val="22"/>
              </w:rPr>
              <w:t>– Tickets</w:t>
            </w:r>
            <w:r w:rsidR="00D63CD4" w:rsidRPr="00A254D8">
              <w:rPr>
                <w:rFonts w:ascii="Times New Roman" w:hAnsi="Times New Roman" w:cs="Times New Roman"/>
                <w:bCs/>
                <w:color w:val="871A86" w:themeColor="accent6" w:themeShade="BF"/>
                <w:sz w:val="22"/>
                <w:szCs w:val="22"/>
              </w:rPr>
              <w:t xml:space="preserve"> $25 – pick up</w:t>
            </w:r>
            <w:r w:rsidRPr="00A254D8">
              <w:rPr>
                <w:rFonts w:ascii="Times New Roman" w:hAnsi="Times New Roman" w:cs="Times New Roman"/>
                <w:bCs/>
                <w:color w:val="871A86" w:themeColor="accent6" w:themeShade="BF"/>
                <w:sz w:val="22"/>
                <w:szCs w:val="22"/>
              </w:rPr>
              <w:t xml:space="preserve"> in Lounge</w:t>
            </w:r>
            <w:r w:rsidR="009C4866">
              <w:rPr>
                <w:rFonts w:ascii="Times New Roman" w:hAnsi="Times New Roman" w:cs="Times New Roman"/>
                <w:bCs/>
                <w:color w:val="871A86" w:themeColor="accent6" w:themeShade="BF"/>
                <w:sz w:val="22"/>
                <w:szCs w:val="22"/>
              </w:rPr>
              <w:t xml:space="preserve"> </w:t>
            </w:r>
          </w:p>
          <w:p w14:paraId="4FBD4BD0" w14:textId="203D4A99" w:rsidR="00B23A28" w:rsidRPr="00A254D8" w:rsidRDefault="00B23A28" w:rsidP="00275165">
            <w:pPr>
              <w:pStyle w:val="Heading2"/>
              <w:numPr>
                <w:ilvl w:val="0"/>
                <w:numId w:val="10"/>
              </w:numPr>
              <w:spacing w:before="0" w:line="276" w:lineRule="auto"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A254D8">
              <w:rPr>
                <w:rFonts w:ascii="Times New Roman" w:hAnsi="Times New Roman" w:cs="Times New Roman"/>
                <w:bCs/>
                <w:sz w:val="22"/>
                <w:szCs w:val="22"/>
              </w:rPr>
              <w:t>Sunday, October 4</w:t>
            </w:r>
            <w:r w:rsidRPr="00A254D8">
              <w:rPr>
                <w:rFonts w:ascii="Times New Roman" w:hAnsi="Times New Roman" w:cs="Times New Roman"/>
                <w:bCs/>
                <w:sz w:val="22"/>
                <w:szCs w:val="22"/>
                <w:vertAlign w:val="superscript"/>
              </w:rPr>
              <w:t>th</w:t>
            </w:r>
            <w:r w:rsidR="00EA3333">
              <w:rPr>
                <w:rFonts w:ascii="Times New Roman" w:hAnsi="Times New Roman" w:cs="Times New Roman"/>
                <w:bCs/>
                <w:sz w:val="22"/>
                <w:szCs w:val="22"/>
                <w:vertAlign w:val="superscript"/>
              </w:rPr>
              <w:t xml:space="preserve"> </w:t>
            </w:r>
            <w:r w:rsidR="000122C2">
              <w:rPr>
                <w:rFonts w:ascii="Times New Roman" w:hAnsi="Times New Roman" w:cs="Times New Roman"/>
                <w:bCs/>
                <w:sz w:val="22"/>
                <w:szCs w:val="22"/>
              </w:rPr>
              <w:t>–</w:t>
            </w:r>
            <w:r w:rsidR="00EA333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8C589F" w:rsidRPr="00A254D8">
              <w:rPr>
                <w:rFonts w:ascii="Times New Roman" w:hAnsi="Times New Roman" w:cs="Times New Roman"/>
                <w:bCs/>
                <w:sz w:val="22"/>
                <w:szCs w:val="22"/>
              </w:rPr>
              <w:t>11</w:t>
            </w:r>
            <w:r w:rsidR="000122C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am </w:t>
            </w:r>
            <w:r w:rsidR="008C589F" w:rsidRPr="00A254D8">
              <w:rPr>
                <w:rFonts w:ascii="Times New Roman" w:hAnsi="Times New Roman" w:cs="Times New Roman"/>
                <w:bCs/>
                <w:sz w:val="22"/>
                <w:szCs w:val="22"/>
              </w:rPr>
              <w:t>-</w:t>
            </w:r>
            <w:r w:rsidR="000122C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8C589F">
              <w:rPr>
                <w:rFonts w:ascii="Times New Roman" w:hAnsi="Times New Roman" w:cs="Times New Roman"/>
                <w:bCs/>
                <w:sz w:val="22"/>
                <w:szCs w:val="22"/>
              </w:rPr>
              <w:t>1</w:t>
            </w:r>
            <w:r w:rsidR="008C589F" w:rsidRPr="00A254D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2 </w:t>
            </w:r>
            <w:r w:rsidR="008C589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- </w:t>
            </w:r>
            <w:r w:rsidRPr="00A254D8">
              <w:rPr>
                <w:rFonts w:ascii="Times New Roman" w:hAnsi="Times New Roman" w:cs="Times New Roman"/>
                <w:bCs/>
                <w:sz w:val="22"/>
                <w:szCs w:val="22"/>
              </w:rPr>
              <w:t>Veterans Meet &amp; Greet in lounge</w:t>
            </w:r>
            <w:r w:rsidRPr="00A254D8">
              <w:rPr>
                <w:rFonts w:ascii="Times New Roman" w:hAnsi="Times New Roman" w:cs="Times New Roman"/>
                <w:bCs/>
                <w:color w:val="FF0000"/>
                <w:sz w:val="22"/>
                <w:szCs w:val="22"/>
              </w:rPr>
              <w:t xml:space="preserve"> </w:t>
            </w:r>
          </w:p>
          <w:p w14:paraId="7F979057" w14:textId="311C190E" w:rsidR="009742AF" w:rsidRPr="00A254D8" w:rsidRDefault="00B1326C" w:rsidP="00275165">
            <w:pPr>
              <w:pStyle w:val="Heading2"/>
              <w:numPr>
                <w:ilvl w:val="0"/>
                <w:numId w:val="10"/>
              </w:numPr>
              <w:spacing w:before="0" w:line="276" w:lineRule="auto"/>
              <w:jc w:val="both"/>
              <w:rPr>
                <w:rFonts w:ascii="Times New Roman" w:hAnsi="Times New Roman" w:cs="Times New Roman"/>
                <w:color w:val="EB6615" w:themeColor="accent4"/>
                <w:sz w:val="22"/>
                <w:szCs w:val="22"/>
              </w:rPr>
            </w:pPr>
            <w:r w:rsidRPr="00A254D8">
              <w:rPr>
                <w:rFonts w:ascii="Times New Roman" w:hAnsi="Times New Roman" w:cs="Times New Roman"/>
                <w:bCs/>
                <w:color w:val="EB6615" w:themeColor="accent4"/>
                <w:sz w:val="22"/>
                <w:szCs w:val="22"/>
              </w:rPr>
              <w:t>Wednesday, October 14</w:t>
            </w:r>
            <w:r w:rsidRPr="00A254D8">
              <w:rPr>
                <w:rFonts w:ascii="Times New Roman" w:hAnsi="Times New Roman" w:cs="Times New Roman"/>
                <w:bCs/>
                <w:color w:val="EB6615" w:themeColor="accent4"/>
                <w:sz w:val="22"/>
                <w:szCs w:val="22"/>
                <w:vertAlign w:val="superscript"/>
              </w:rPr>
              <w:t>th</w:t>
            </w:r>
            <w:r w:rsidR="00EA3333">
              <w:rPr>
                <w:rFonts w:ascii="Times New Roman" w:hAnsi="Times New Roman" w:cs="Times New Roman"/>
                <w:bCs/>
                <w:color w:val="EB6615" w:themeColor="accent4"/>
                <w:sz w:val="22"/>
                <w:szCs w:val="22"/>
                <w:vertAlign w:val="superscript"/>
              </w:rPr>
              <w:t xml:space="preserve"> </w:t>
            </w:r>
            <w:r w:rsidR="00EA3333">
              <w:rPr>
                <w:rFonts w:ascii="Times New Roman" w:hAnsi="Times New Roman" w:cs="Times New Roman"/>
                <w:bCs/>
                <w:color w:val="EB6615" w:themeColor="accent4"/>
                <w:sz w:val="22"/>
                <w:szCs w:val="22"/>
              </w:rPr>
              <w:t xml:space="preserve">- </w:t>
            </w:r>
            <w:r w:rsidRPr="00A254D8">
              <w:rPr>
                <w:rFonts w:ascii="Times New Roman" w:hAnsi="Times New Roman" w:cs="Times New Roman"/>
                <w:bCs/>
                <w:color w:val="EB6615" w:themeColor="accent4"/>
                <w:sz w:val="22"/>
                <w:szCs w:val="22"/>
              </w:rPr>
              <w:t xml:space="preserve">7pm – Halloween Craft Night - $20 </w:t>
            </w:r>
            <w:r w:rsidR="00160AD2">
              <w:rPr>
                <w:rFonts w:ascii="Times New Roman" w:hAnsi="Times New Roman" w:cs="Times New Roman"/>
                <w:bCs/>
                <w:color w:val="EB6615" w:themeColor="accent4"/>
                <w:sz w:val="22"/>
                <w:szCs w:val="22"/>
              </w:rPr>
              <w:t>–</w:t>
            </w:r>
            <w:r w:rsidRPr="00A254D8">
              <w:rPr>
                <w:rFonts w:ascii="Times New Roman" w:hAnsi="Times New Roman" w:cs="Times New Roman"/>
                <w:bCs/>
                <w:color w:val="EB6615" w:themeColor="accent4"/>
                <w:sz w:val="22"/>
                <w:szCs w:val="22"/>
              </w:rPr>
              <w:t xml:space="preserve"> </w:t>
            </w:r>
            <w:r w:rsidR="00160AD2">
              <w:rPr>
                <w:rFonts w:ascii="Times New Roman" w:hAnsi="Times New Roman" w:cs="Times New Roman"/>
                <w:bCs/>
                <w:color w:val="EB6615" w:themeColor="accent4"/>
                <w:sz w:val="22"/>
                <w:szCs w:val="22"/>
              </w:rPr>
              <w:t xml:space="preserve">Pick up </w:t>
            </w:r>
            <w:r w:rsidRPr="00A254D8">
              <w:rPr>
                <w:rFonts w:ascii="Times New Roman" w:hAnsi="Times New Roman" w:cs="Times New Roman"/>
                <w:bCs/>
                <w:color w:val="EB6615" w:themeColor="accent4"/>
                <w:sz w:val="22"/>
                <w:szCs w:val="22"/>
              </w:rPr>
              <w:t>tickets in Lounge</w:t>
            </w:r>
          </w:p>
          <w:p w14:paraId="44B7808E" w14:textId="061E968B" w:rsidR="00092C4E" w:rsidRPr="00B23A28" w:rsidRDefault="00B23A28" w:rsidP="00275165">
            <w:pPr>
              <w:pStyle w:val="Heading2"/>
              <w:numPr>
                <w:ilvl w:val="0"/>
                <w:numId w:val="10"/>
              </w:numPr>
              <w:spacing w:before="0" w:line="276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254D8">
              <w:rPr>
                <w:rFonts w:ascii="Times New Roman" w:hAnsi="Times New Roman" w:cs="Times New Roman"/>
                <w:bCs/>
                <w:color w:val="267BF2" w:themeColor="accent1" w:themeTint="99"/>
                <w:sz w:val="22"/>
                <w:szCs w:val="22"/>
              </w:rPr>
              <w:t>Saturday, October 24</w:t>
            </w:r>
            <w:r w:rsidRPr="00A254D8">
              <w:rPr>
                <w:rFonts w:ascii="Times New Roman" w:hAnsi="Times New Roman" w:cs="Times New Roman"/>
                <w:bCs/>
                <w:color w:val="267BF2" w:themeColor="accent1" w:themeTint="99"/>
                <w:sz w:val="22"/>
                <w:szCs w:val="22"/>
                <w:vertAlign w:val="superscript"/>
              </w:rPr>
              <w:t>th</w:t>
            </w:r>
            <w:r w:rsidR="00EA3333">
              <w:rPr>
                <w:rFonts w:ascii="Times New Roman" w:hAnsi="Times New Roman" w:cs="Times New Roman"/>
                <w:bCs/>
                <w:color w:val="267BF2" w:themeColor="accent1" w:themeTint="99"/>
                <w:sz w:val="22"/>
                <w:szCs w:val="22"/>
                <w:vertAlign w:val="superscript"/>
              </w:rPr>
              <w:t xml:space="preserve"> </w:t>
            </w:r>
            <w:r w:rsidR="00EA3333">
              <w:rPr>
                <w:rFonts w:ascii="Times New Roman" w:hAnsi="Times New Roman" w:cs="Times New Roman"/>
                <w:bCs/>
                <w:color w:val="267BF2" w:themeColor="accent1" w:themeTint="99"/>
                <w:sz w:val="22"/>
                <w:szCs w:val="22"/>
              </w:rPr>
              <w:t xml:space="preserve">- </w:t>
            </w:r>
            <w:r w:rsidRPr="00A254D8">
              <w:rPr>
                <w:rFonts w:ascii="Times New Roman" w:hAnsi="Times New Roman" w:cs="Times New Roman"/>
                <w:bCs/>
                <w:color w:val="267BF2" w:themeColor="accent1" w:themeTint="99"/>
                <w:sz w:val="22"/>
                <w:szCs w:val="22"/>
              </w:rPr>
              <w:t xml:space="preserve">6:30pm – Music Trivia in the lounge – </w:t>
            </w:r>
            <w:r w:rsidR="009C4866">
              <w:rPr>
                <w:rFonts w:ascii="Times New Roman" w:hAnsi="Times New Roman" w:cs="Times New Roman"/>
                <w:bCs/>
                <w:color w:val="267BF2" w:themeColor="accent1" w:themeTint="99"/>
                <w:sz w:val="22"/>
                <w:szCs w:val="22"/>
              </w:rPr>
              <w:t xml:space="preserve">bring your </w:t>
            </w:r>
            <w:r w:rsidR="00EA3333">
              <w:rPr>
                <w:rFonts w:ascii="Times New Roman" w:hAnsi="Times New Roman" w:cs="Times New Roman"/>
                <w:bCs/>
                <w:color w:val="267BF2" w:themeColor="accent1" w:themeTint="99"/>
                <w:sz w:val="22"/>
                <w:szCs w:val="22"/>
              </w:rPr>
              <w:t>team -</w:t>
            </w:r>
            <w:r w:rsidR="009C4866">
              <w:rPr>
                <w:rFonts w:ascii="Times New Roman" w:hAnsi="Times New Roman" w:cs="Times New Roman"/>
                <w:bCs/>
                <w:color w:val="267BF2" w:themeColor="accent1" w:themeTint="99"/>
                <w:sz w:val="22"/>
                <w:szCs w:val="22"/>
              </w:rPr>
              <w:t xml:space="preserve"> win prizes</w:t>
            </w:r>
          </w:p>
        </w:tc>
      </w:tr>
    </w:tbl>
    <w:p w14:paraId="747B4A16" w14:textId="77777777" w:rsidR="00F8354F" w:rsidRDefault="00F8354F">
      <w:pPr>
        <w:pStyle w:val="NoSpacing"/>
      </w:pPr>
    </w:p>
    <w:sectPr w:rsidR="00F8354F" w:rsidSect="009402E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 w:code="1"/>
      <w:pgMar w:top="454" w:right="720" w:bottom="720" w:left="510" w:header="578" w:footer="5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39B55" w14:textId="77777777" w:rsidR="00BB7CF8" w:rsidRDefault="00BB7CF8">
      <w:pPr>
        <w:spacing w:before="0" w:after="0"/>
      </w:pPr>
      <w:r>
        <w:separator/>
      </w:r>
    </w:p>
  </w:endnote>
  <w:endnote w:type="continuationSeparator" w:id="0">
    <w:p w14:paraId="267982E5" w14:textId="77777777" w:rsidR="00BB7CF8" w:rsidRDefault="00BB7CF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D5606" w14:textId="77777777" w:rsidR="00FF13AE" w:rsidRDefault="00FF13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54078" w14:textId="623958FA" w:rsidR="000F71F7" w:rsidRDefault="000F71F7">
    <w:pPr>
      <w:pStyle w:val="Footer"/>
    </w:pPr>
  </w:p>
  <w:p w14:paraId="3B4A6806" w14:textId="77777777" w:rsidR="00775F44" w:rsidRPr="00D72C2D" w:rsidRDefault="00775F44" w:rsidP="00775F44">
    <w:pPr>
      <w:pStyle w:val="Footer"/>
      <w:jc w:val="center"/>
      <w:rPr>
        <w:rFonts w:ascii="Algerian" w:hAnsi="Algerian"/>
        <w:b/>
        <w:bCs/>
        <w:color w:val="326BA6" w:themeColor="text2" w:themeShade="BF"/>
        <w:sz w:val="32"/>
        <w:szCs w:val="32"/>
      </w:rPr>
    </w:pPr>
    <w:r w:rsidRPr="00D72C2D">
      <w:rPr>
        <w:rFonts w:ascii="Algerian" w:hAnsi="Algerian"/>
        <w:b/>
        <w:bCs/>
        <w:color w:val="326BA6" w:themeColor="text2" w:themeShade="BF"/>
        <w:sz w:val="32"/>
        <w:szCs w:val="32"/>
      </w:rPr>
      <w:t>PLEASE CHECK OUT OUR WEBSITE – RCL171.CA AND OUR FACE BOOK PAGE</w:t>
    </w:r>
  </w:p>
  <w:p w14:paraId="1DB69B9D" w14:textId="0F86A3E6" w:rsidR="00FF13AE" w:rsidRPr="000F71F7" w:rsidRDefault="00FF13AE" w:rsidP="00775F44">
    <w:pPr>
      <w:pStyle w:val="Footer"/>
      <w:jc w:val="center"/>
      <w:rPr>
        <w:rFonts w:ascii="Times New Roman" w:hAnsi="Times New Roman" w:cs="Times New Roman"/>
        <w:color w:val="C00000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245C3" w14:textId="77777777" w:rsidR="00FF13AE" w:rsidRDefault="00FF13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88B5D" w14:textId="77777777" w:rsidR="00BB7CF8" w:rsidRDefault="00BB7CF8">
      <w:pPr>
        <w:spacing w:before="0" w:after="0"/>
      </w:pPr>
      <w:r>
        <w:separator/>
      </w:r>
    </w:p>
  </w:footnote>
  <w:footnote w:type="continuationSeparator" w:id="0">
    <w:p w14:paraId="35D2CF79" w14:textId="77777777" w:rsidR="00BB7CF8" w:rsidRDefault="00BB7CF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5A84A" w14:textId="77777777" w:rsidR="00FF13AE" w:rsidRDefault="00FF13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7AF36" w14:textId="6AD092B6" w:rsidR="00EC5320" w:rsidRDefault="00EC5320">
    <w:pPr>
      <w:pStyle w:val="Header"/>
    </w:pPr>
  </w:p>
  <w:p w14:paraId="23BF6EFB" w14:textId="77777777" w:rsidR="00FF13AE" w:rsidRDefault="00FF13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8D3BD" w14:textId="77777777" w:rsidR="00FF13AE" w:rsidRDefault="00FF13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A66E"/>
      </v:shape>
    </w:pict>
  </w:numPicBullet>
  <w:abstractNum w:abstractNumId="0" w15:restartNumberingAfterBreak="0">
    <w:nsid w:val="0A40579A"/>
    <w:multiLevelType w:val="hybridMultilevel"/>
    <w:tmpl w:val="F7DAF166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26A99"/>
    <w:multiLevelType w:val="hybridMultilevel"/>
    <w:tmpl w:val="486A8884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F18BF"/>
    <w:multiLevelType w:val="hybridMultilevel"/>
    <w:tmpl w:val="3BD6DD5A"/>
    <w:lvl w:ilvl="0" w:tplc="10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50B4E"/>
    <w:multiLevelType w:val="hybridMultilevel"/>
    <w:tmpl w:val="DF5EB29E"/>
    <w:lvl w:ilvl="0" w:tplc="FBE63BA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1D2D49"/>
    <w:multiLevelType w:val="hybridMultilevel"/>
    <w:tmpl w:val="2A3CBB34"/>
    <w:lvl w:ilvl="0" w:tplc="1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AC38E3"/>
    <w:multiLevelType w:val="hybridMultilevel"/>
    <w:tmpl w:val="4912A00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ED0B39"/>
    <w:multiLevelType w:val="hybridMultilevel"/>
    <w:tmpl w:val="16C6F71A"/>
    <w:lvl w:ilvl="0" w:tplc="FBE63BA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EF793E"/>
    <w:multiLevelType w:val="hybridMultilevel"/>
    <w:tmpl w:val="05B65E5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6710823">
    <w:abstractNumId w:val="5"/>
  </w:num>
  <w:num w:numId="2" w16cid:durableId="119349503">
    <w:abstractNumId w:val="0"/>
  </w:num>
  <w:num w:numId="3" w16cid:durableId="1906866240">
    <w:abstractNumId w:val="3"/>
  </w:num>
  <w:num w:numId="4" w16cid:durableId="852576991">
    <w:abstractNumId w:val="6"/>
  </w:num>
  <w:num w:numId="5" w16cid:durableId="1715737127">
    <w:abstractNumId w:val="2"/>
  </w:num>
  <w:num w:numId="6" w16cid:durableId="1381055855">
    <w:abstractNumId w:val="2"/>
  </w:num>
  <w:num w:numId="7" w16cid:durableId="76363524">
    <w:abstractNumId w:val="2"/>
  </w:num>
  <w:num w:numId="8" w16cid:durableId="1833446781">
    <w:abstractNumId w:val="7"/>
  </w:num>
  <w:num w:numId="9" w16cid:durableId="1022125526">
    <w:abstractNumId w:val="1"/>
  </w:num>
  <w:num w:numId="10" w16cid:durableId="9837815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2026-10-31"/>
    <w:docVar w:name="MonthStart" w:val="2026-10-01"/>
  </w:docVars>
  <w:rsids>
    <w:rsidRoot w:val="00A34190"/>
    <w:rsid w:val="0000562C"/>
    <w:rsid w:val="000111E0"/>
    <w:rsid w:val="000122C2"/>
    <w:rsid w:val="00021772"/>
    <w:rsid w:val="000305AE"/>
    <w:rsid w:val="00036C2E"/>
    <w:rsid w:val="00041862"/>
    <w:rsid w:val="00041863"/>
    <w:rsid w:val="00041DF2"/>
    <w:rsid w:val="000501F5"/>
    <w:rsid w:val="00061570"/>
    <w:rsid w:val="000669F0"/>
    <w:rsid w:val="00092C4E"/>
    <w:rsid w:val="000958A4"/>
    <w:rsid w:val="000A6A8F"/>
    <w:rsid w:val="000C1C23"/>
    <w:rsid w:val="000C4D52"/>
    <w:rsid w:val="000D27D6"/>
    <w:rsid w:val="000D353A"/>
    <w:rsid w:val="000F003E"/>
    <w:rsid w:val="000F71F7"/>
    <w:rsid w:val="0010413F"/>
    <w:rsid w:val="00123FC9"/>
    <w:rsid w:val="00160AD2"/>
    <w:rsid w:val="001775F3"/>
    <w:rsid w:val="001B1C88"/>
    <w:rsid w:val="001B3CB0"/>
    <w:rsid w:val="001C34B4"/>
    <w:rsid w:val="001D165A"/>
    <w:rsid w:val="001D54D0"/>
    <w:rsid w:val="001E14F1"/>
    <w:rsid w:val="001E5A18"/>
    <w:rsid w:val="001F29DD"/>
    <w:rsid w:val="001F42CE"/>
    <w:rsid w:val="00203280"/>
    <w:rsid w:val="00203BF8"/>
    <w:rsid w:val="00233581"/>
    <w:rsid w:val="0024074A"/>
    <w:rsid w:val="00241068"/>
    <w:rsid w:val="00261C64"/>
    <w:rsid w:val="00262469"/>
    <w:rsid w:val="00275165"/>
    <w:rsid w:val="00292845"/>
    <w:rsid w:val="00293ABF"/>
    <w:rsid w:val="002A1593"/>
    <w:rsid w:val="002C3A2E"/>
    <w:rsid w:val="002F23E6"/>
    <w:rsid w:val="002F7422"/>
    <w:rsid w:val="00305E14"/>
    <w:rsid w:val="00313B2A"/>
    <w:rsid w:val="003227B2"/>
    <w:rsid w:val="00323DF7"/>
    <w:rsid w:val="003247EE"/>
    <w:rsid w:val="003321B0"/>
    <w:rsid w:val="00334353"/>
    <w:rsid w:val="00340B84"/>
    <w:rsid w:val="003519D3"/>
    <w:rsid w:val="00354FCC"/>
    <w:rsid w:val="0037607A"/>
    <w:rsid w:val="00397B96"/>
    <w:rsid w:val="003B01F8"/>
    <w:rsid w:val="003B46B4"/>
    <w:rsid w:val="003B74F4"/>
    <w:rsid w:val="003E51CA"/>
    <w:rsid w:val="003F5469"/>
    <w:rsid w:val="003F5669"/>
    <w:rsid w:val="00412DA3"/>
    <w:rsid w:val="004171E1"/>
    <w:rsid w:val="004178BB"/>
    <w:rsid w:val="0042177C"/>
    <w:rsid w:val="00424189"/>
    <w:rsid w:val="004328AF"/>
    <w:rsid w:val="00436E2C"/>
    <w:rsid w:val="004510CC"/>
    <w:rsid w:val="00482EA9"/>
    <w:rsid w:val="00494E77"/>
    <w:rsid w:val="004B2A15"/>
    <w:rsid w:val="004C4143"/>
    <w:rsid w:val="004D6B34"/>
    <w:rsid w:val="004F5B85"/>
    <w:rsid w:val="004F7C15"/>
    <w:rsid w:val="00500D9B"/>
    <w:rsid w:val="00507DAA"/>
    <w:rsid w:val="00517997"/>
    <w:rsid w:val="00532479"/>
    <w:rsid w:val="00532D2F"/>
    <w:rsid w:val="00541B26"/>
    <w:rsid w:val="0054277B"/>
    <w:rsid w:val="005535B1"/>
    <w:rsid w:val="00575D4C"/>
    <w:rsid w:val="005764D4"/>
    <w:rsid w:val="00583992"/>
    <w:rsid w:val="00584653"/>
    <w:rsid w:val="00587079"/>
    <w:rsid w:val="005A4A95"/>
    <w:rsid w:val="005B4084"/>
    <w:rsid w:val="005B50D4"/>
    <w:rsid w:val="005B5234"/>
    <w:rsid w:val="005C6357"/>
    <w:rsid w:val="005E3597"/>
    <w:rsid w:val="005F74CA"/>
    <w:rsid w:val="006034D9"/>
    <w:rsid w:val="00614CED"/>
    <w:rsid w:val="00632FF9"/>
    <w:rsid w:val="006504E2"/>
    <w:rsid w:val="006520C2"/>
    <w:rsid w:val="00667198"/>
    <w:rsid w:val="00674A1F"/>
    <w:rsid w:val="00674B44"/>
    <w:rsid w:val="006D21AD"/>
    <w:rsid w:val="006D69BC"/>
    <w:rsid w:val="0070288E"/>
    <w:rsid w:val="00703CB8"/>
    <w:rsid w:val="00714853"/>
    <w:rsid w:val="00723863"/>
    <w:rsid w:val="00740E6E"/>
    <w:rsid w:val="00754F1D"/>
    <w:rsid w:val="00774B8A"/>
    <w:rsid w:val="00775CC1"/>
    <w:rsid w:val="00775F44"/>
    <w:rsid w:val="007772A9"/>
    <w:rsid w:val="00794FA4"/>
    <w:rsid w:val="00797D87"/>
    <w:rsid w:val="007A72C5"/>
    <w:rsid w:val="007C64B4"/>
    <w:rsid w:val="007D0B2E"/>
    <w:rsid w:val="007D65BD"/>
    <w:rsid w:val="007F20A4"/>
    <w:rsid w:val="007F7A5D"/>
    <w:rsid w:val="00804FC2"/>
    <w:rsid w:val="00806176"/>
    <w:rsid w:val="00810A0F"/>
    <w:rsid w:val="0082571D"/>
    <w:rsid w:val="00833C05"/>
    <w:rsid w:val="00867BCD"/>
    <w:rsid w:val="00871336"/>
    <w:rsid w:val="00894005"/>
    <w:rsid w:val="008B0C1C"/>
    <w:rsid w:val="008C589F"/>
    <w:rsid w:val="009106DF"/>
    <w:rsid w:val="00917C79"/>
    <w:rsid w:val="00923235"/>
    <w:rsid w:val="009402EB"/>
    <w:rsid w:val="00940B0D"/>
    <w:rsid w:val="00961259"/>
    <w:rsid w:val="00966D80"/>
    <w:rsid w:val="009742AF"/>
    <w:rsid w:val="00990790"/>
    <w:rsid w:val="009C3055"/>
    <w:rsid w:val="009C4866"/>
    <w:rsid w:val="009E3648"/>
    <w:rsid w:val="009E694B"/>
    <w:rsid w:val="00A03BF5"/>
    <w:rsid w:val="00A254D8"/>
    <w:rsid w:val="00A34190"/>
    <w:rsid w:val="00A50868"/>
    <w:rsid w:val="00A60418"/>
    <w:rsid w:val="00A6434B"/>
    <w:rsid w:val="00A73730"/>
    <w:rsid w:val="00A93F3E"/>
    <w:rsid w:val="00AA6578"/>
    <w:rsid w:val="00AB258E"/>
    <w:rsid w:val="00AB3BF5"/>
    <w:rsid w:val="00AD7B7E"/>
    <w:rsid w:val="00AF1308"/>
    <w:rsid w:val="00AF1C8A"/>
    <w:rsid w:val="00B1326C"/>
    <w:rsid w:val="00B22EE5"/>
    <w:rsid w:val="00B23A28"/>
    <w:rsid w:val="00B32812"/>
    <w:rsid w:val="00B35C2D"/>
    <w:rsid w:val="00B50AB4"/>
    <w:rsid w:val="00B82B90"/>
    <w:rsid w:val="00B84581"/>
    <w:rsid w:val="00B87864"/>
    <w:rsid w:val="00B936C4"/>
    <w:rsid w:val="00B972F9"/>
    <w:rsid w:val="00BA2430"/>
    <w:rsid w:val="00BA3087"/>
    <w:rsid w:val="00BA7A9C"/>
    <w:rsid w:val="00BB47B6"/>
    <w:rsid w:val="00BB7CF8"/>
    <w:rsid w:val="00BC6273"/>
    <w:rsid w:val="00BD1FFE"/>
    <w:rsid w:val="00BD36A8"/>
    <w:rsid w:val="00BD3FCB"/>
    <w:rsid w:val="00BD735B"/>
    <w:rsid w:val="00BE10A5"/>
    <w:rsid w:val="00BE55EB"/>
    <w:rsid w:val="00BF4942"/>
    <w:rsid w:val="00BF6AE9"/>
    <w:rsid w:val="00BF7778"/>
    <w:rsid w:val="00C01A80"/>
    <w:rsid w:val="00C30291"/>
    <w:rsid w:val="00C36699"/>
    <w:rsid w:val="00C57232"/>
    <w:rsid w:val="00C859DA"/>
    <w:rsid w:val="00C93FA7"/>
    <w:rsid w:val="00CA55EB"/>
    <w:rsid w:val="00CA7E33"/>
    <w:rsid w:val="00CD3960"/>
    <w:rsid w:val="00CD78D6"/>
    <w:rsid w:val="00CE0A53"/>
    <w:rsid w:val="00CF6D7E"/>
    <w:rsid w:val="00D30BC7"/>
    <w:rsid w:val="00D3719F"/>
    <w:rsid w:val="00D4576B"/>
    <w:rsid w:val="00D45B75"/>
    <w:rsid w:val="00D53FB9"/>
    <w:rsid w:val="00D56B57"/>
    <w:rsid w:val="00D63CD4"/>
    <w:rsid w:val="00D8656F"/>
    <w:rsid w:val="00D979E4"/>
    <w:rsid w:val="00DA3929"/>
    <w:rsid w:val="00DA5EEE"/>
    <w:rsid w:val="00DA676D"/>
    <w:rsid w:val="00DC55D1"/>
    <w:rsid w:val="00DD3E7D"/>
    <w:rsid w:val="00E07B39"/>
    <w:rsid w:val="00E14D54"/>
    <w:rsid w:val="00E22467"/>
    <w:rsid w:val="00E225F4"/>
    <w:rsid w:val="00E417C0"/>
    <w:rsid w:val="00E42B8F"/>
    <w:rsid w:val="00E6043F"/>
    <w:rsid w:val="00E61162"/>
    <w:rsid w:val="00E73D46"/>
    <w:rsid w:val="00E97E11"/>
    <w:rsid w:val="00EA11E4"/>
    <w:rsid w:val="00EA3333"/>
    <w:rsid w:val="00EA3B13"/>
    <w:rsid w:val="00EA45F5"/>
    <w:rsid w:val="00EB20DA"/>
    <w:rsid w:val="00EC2921"/>
    <w:rsid w:val="00EC5320"/>
    <w:rsid w:val="00EE26F3"/>
    <w:rsid w:val="00F0731E"/>
    <w:rsid w:val="00F220F9"/>
    <w:rsid w:val="00F32CD6"/>
    <w:rsid w:val="00F47E14"/>
    <w:rsid w:val="00F551F3"/>
    <w:rsid w:val="00F64A1C"/>
    <w:rsid w:val="00F829FD"/>
    <w:rsid w:val="00F8354F"/>
    <w:rsid w:val="00F941D1"/>
    <w:rsid w:val="00FB7D2D"/>
    <w:rsid w:val="00FC2075"/>
    <w:rsid w:val="00FD7514"/>
    <w:rsid w:val="00FF13AE"/>
    <w:rsid w:val="00FF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FB6EB5"/>
  <w15:docId w15:val="{DF68F645-C250-45EB-B186-69D79EBA8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7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3" w:unhideWhenUsed="1" w:qFormat="1"/>
    <w:lsdException w:name="Emphasis" w:semiHidden="1" w:uiPriority="13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3" w:unhideWhenUsed="1" w:qFormat="1"/>
    <w:lsdException w:name="Quote" w:semiHidden="1" w:uiPriority="13" w:unhideWhenUsed="1" w:qFormat="1"/>
    <w:lsdException w:name="Intense Quote" w:semiHidden="1" w:uiPriority="13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3" w:unhideWhenUsed="1" w:qFormat="1"/>
    <w:lsdException w:name="Intense Emphasis" w:semiHidden="1" w:uiPriority="13" w:unhideWhenUsed="1" w:qFormat="1"/>
    <w:lsdException w:name="Subtle Reference" w:semiHidden="1" w:uiPriority="13" w:unhideWhenUsed="1" w:qFormat="1"/>
    <w:lsdException w:name="Intense Reference" w:semiHidden="1" w:uiPriority="13" w:unhideWhenUsed="1" w:qFormat="1"/>
    <w:lsdException w:name="Book Title" w:semiHidden="1" w:uiPriority="1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AB4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semiHidden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PlainTable4">
    <w:name w:val="Plain Table 4"/>
    <w:basedOn w:val="TableNormal"/>
    <w:uiPriority w:val="99"/>
    <w:rsid w:val="00EA11E4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B50AB4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B50AB4"/>
  </w:style>
  <w:style w:type="paragraph" w:styleId="TOCHeading">
    <w:name w:val="TOC Heading"/>
    <w:basedOn w:val="Heading1"/>
    <w:next w:val="Normal"/>
    <w:uiPriority w:val="39"/>
    <w:unhideWhenUsed/>
    <w:qFormat/>
    <w:rsid w:val="00F47E14"/>
    <w:pPr>
      <w:spacing w:before="240" w:after="0" w:line="259" w:lineRule="auto"/>
      <w:outlineLvl w:val="9"/>
    </w:pPr>
    <w:rPr>
      <w:rFonts w:eastAsiaTheme="majorEastAsia" w:cstheme="majorBidi"/>
      <w:b w:val="0"/>
      <w:bCs w:val="0"/>
      <w:caps w:val="0"/>
      <w:color w:val="05295A" w:themeColor="accent1" w:themeShade="BF"/>
      <w:sz w:val="32"/>
    </w:rPr>
  </w:style>
  <w:style w:type="paragraph" w:styleId="ListParagraph">
    <w:name w:val="List Paragraph"/>
    <w:basedOn w:val="Normal"/>
    <w:uiPriority w:val="13"/>
    <w:unhideWhenUsed/>
    <w:qFormat/>
    <w:rsid w:val="00E2246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A676D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A676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67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Horizontal%20calendar%20(Su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2B9ED15597846F0A0BD2F91BA1B3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9BE33-73EF-44A7-BA2F-3DFBE74C43E3}"/>
      </w:docPartPr>
      <w:docPartBody>
        <w:p w:rsidR="00DB6503" w:rsidRDefault="00000000">
          <w:pPr>
            <w:pStyle w:val="E2B9ED15597846F0A0BD2F91BA1B380A"/>
          </w:pPr>
          <w:r>
            <w:t>Sunday</w:t>
          </w:r>
        </w:p>
      </w:docPartBody>
    </w:docPart>
    <w:docPart>
      <w:docPartPr>
        <w:name w:val="7FBAA5F644394FD8B4FE3F29B6D82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6C614-0D3D-4D2F-ACA5-8DDA7F057F42}"/>
      </w:docPartPr>
      <w:docPartBody>
        <w:p w:rsidR="00DB6503" w:rsidRDefault="00000000">
          <w:pPr>
            <w:pStyle w:val="7FBAA5F644394FD8B4FE3F29B6D82616"/>
          </w:pPr>
          <w:r>
            <w:t>Monday</w:t>
          </w:r>
        </w:p>
      </w:docPartBody>
    </w:docPart>
    <w:docPart>
      <w:docPartPr>
        <w:name w:val="A3825C7335CD4E3B9D88BAB5D59DF3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F7EC59-9987-44BD-860F-87A0CCF22208}"/>
      </w:docPartPr>
      <w:docPartBody>
        <w:p w:rsidR="00DB6503" w:rsidRDefault="00000000">
          <w:pPr>
            <w:pStyle w:val="A3825C7335CD4E3B9D88BAB5D59DF3C7"/>
          </w:pPr>
          <w:r>
            <w:t>Tuesday</w:t>
          </w:r>
        </w:p>
      </w:docPartBody>
    </w:docPart>
    <w:docPart>
      <w:docPartPr>
        <w:name w:val="88AF42FF9DDD4B2DB025E013939CDF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17CD5-8093-4A41-A546-CA9C4594ABB2}"/>
      </w:docPartPr>
      <w:docPartBody>
        <w:p w:rsidR="00DB6503" w:rsidRDefault="00000000">
          <w:pPr>
            <w:pStyle w:val="88AF42FF9DDD4B2DB025E013939CDF89"/>
          </w:pPr>
          <w:r>
            <w:t>Wednesday</w:t>
          </w:r>
        </w:p>
      </w:docPartBody>
    </w:docPart>
    <w:docPart>
      <w:docPartPr>
        <w:name w:val="95483C365A494312A1DE31A8AB589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7F3DC-66B8-435D-B62E-09DE2773FFB1}"/>
      </w:docPartPr>
      <w:docPartBody>
        <w:p w:rsidR="00DB6503" w:rsidRDefault="00000000">
          <w:pPr>
            <w:pStyle w:val="95483C365A494312A1DE31A8AB5893BC"/>
          </w:pPr>
          <w:r>
            <w:t>Thursday</w:t>
          </w:r>
        </w:p>
      </w:docPartBody>
    </w:docPart>
    <w:docPart>
      <w:docPartPr>
        <w:name w:val="3699B31AF062461286096AB5E6F8BB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A39861-69BC-42EF-B2F7-0208F675AD59}"/>
      </w:docPartPr>
      <w:docPartBody>
        <w:p w:rsidR="00DB6503" w:rsidRDefault="00000000">
          <w:pPr>
            <w:pStyle w:val="3699B31AF062461286096AB5E6F8BB90"/>
          </w:pPr>
          <w:r>
            <w:t>Friday</w:t>
          </w:r>
        </w:p>
      </w:docPartBody>
    </w:docPart>
    <w:docPart>
      <w:docPartPr>
        <w:name w:val="799D6851D0134234890EAEF250185C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27038A-6267-4C39-821A-8CF06224BD35}"/>
      </w:docPartPr>
      <w:docPartBody>
        <w:p w:rsidR="00DB6503" w:rsidRDefault="00000000">
          <w:pPr>
            <w:pStyle w:val="799D6851D0134234890EAEF250185CEE"/>
          </w:pPr>
          <w:r>
            <w:t>Saturday</w:t>
          </w:r>
        </w:p>
      </w:docPartBody>
    </w:docPart>
    <w:docPart>
      <w:docPartPr>
        <w:name w:val="A101BC600576451A999B9E0DF871D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F6175-01D9-4AF4-A7CF-806B7ABBA018}"/>
      </w:docPartPr>
      <w:docPartBody>
        <w:p w:rsidR="00CE57E5" w:rsidRDefault="00591979" w:rsidP="00591979">
          <w:pPr>
            <w:pStyle w:val="A101BC600576451A999B9E0DF871D2DA"/>
          </w:pPr>
          <w:r>
            <w:t>Events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ED0"/>
    <w:rsid w:val="00002A8F"/>
    <w:rsid w:val="0000562C"/>
    <w:rsid w:val="00021772"/>
    <w:rsid w:val="000453FD"/>
    <w:rsid w:val="000501F5"/>
    <w:rsid w:val="0006065F"/>
    <w:rsid w:val="000C4D52"/>
    <w:rsid w:val="000D1ABB"/>
    <w:rsid w:val="000E1F9D"/>
    <w:rsid w:val="00107391"/>
    <w:rsid w:val="001B1C88"/>
    <w:rsid w:val="001C34B4"/>
    <w:rsid w:val="001D54D0"/>
    <w:rsid w:val="001F24C1"/>
    <w:rsid w:val="001F6239"/>
    <w:rsid w:val="00233581"/>
    <w:rsid w:val="00243E06"/>
    <w:rsid w:val="00246D94"/>
    <w:rsid w:val="00261C64"/>
    <w:rsid w:val="00281D58"/>
    <w:rsid w:val="00292845"/>
    <w:rsid w:val="00293ABF"/>
    <w:rsid w:val="002C0D17"/>
    <w:rsid w:val="00301990"/>
    <w:rsid w:val="0031099C"/>
    <w:rsid w:val="00313B2A"/>
    <w:rsid w:val="00354FCC"/>
    <w:rsid w:val="00372E86"/>
    <w:rsid w:val="003E33EF"/>
    <w:rsid w:val="003F2613"/>
    <w:rsid w:val="003F5469"/>
    <w:rsid w:val="0042177C"/>
    <w:rsid w:val="00482EA9"/>
    <w:rsid w:val="0049468D"/>
    <w:rsid w:val="004A5FDA"/>
    <w:rsid w:val="004B69CC"/>
    <w:rsid w:val="004D6001"/>
    <w:rsid w:val="00547824"/>
    <w:rsid w:val="005555D8"/>
    <w:rsid w:val="00584653"/>
    <w:rsid w:val="00587079"/>
    <w:rsid w:val="00591979"/>
    <w:rsid w:val="0059666C"/>
    <w:rsid w:val="005A7CBD"/>
    <w:rsid w:val="005B4084"/>
    <w:rsid w:val="005E3597"/>
    <w:rsid w:val="005F7DC2"/>
    <w:rsid w:val="00602210"/>
    <w:rsid w:val="0062416A"/>
    <w:rsid w:val="006466D9"/>
    <w:rsid w:val="006504E2"/>
    <w:rsid w:val="006520C2"/>
    <w:rsid w:val="006D21AD"/>
    <w:rsid w:val="007278C2"/>
    <w:rsid w:val="00754F1D"/>
    <w:rsid w:val="00771F92"/>
    <w:rsid w:val="00777D1E"/>
    <w:rsid w:val="0078485D"/>
    <w:rsid w:val="007918F6"/>
    <w:rsid w:val="007A488C"/>
    <w:rsid w:val="00862E0D"/>
    <w:rsid w:val="00867BCD"/>
    <w:rsid w:val="00871336"/>
    <w:rsid w:val="008C493B"/>
    <w:rsid w:val="0090588A"/>
    <w:rsid w:val="009208B9"/>
    <w:rsid w:val="00990790"/>
    <w:rsid w:val="009B01BD"/>
    <w:rsid w:val="009E3648"/>
    <w:rsid w:val="00A111F4"/>
    <w:rsid w:val="00A6281B"/>
    <w:rsid w:val="00A93F3E"/>
    <w:rsid w:val="00AB258E"/>
    <w:rsid w:val="00AB5FC7"/>
    <w:rsid w:val="00AD7B7E"/>
    <w:rsid w:val="00B8143F"/>
    <w:rsid w:val="00B84581"/>
    <w:rsid w:val="00B972F9"/>
    <w:rsid w:val="00BB3959"/>
    <w:rsid w:val="00BC6273"/>
    <w:rsid w:val="00BC649D"/>
    <w:rsid w:val="00C36699"/>
    <w:rsid w:val="00C36F01"/>
    <w:rsid w:val="00C42ED0"/>
    <w:rsid w:val="00C83044"/>
    <w:rsid w:val="00CD3D83"/>
    <w:rsid w:val="00CE57E5"/>
    <w:rsid w:val="00CF6D7E"/>
    <w:rsid w:val="00D979E4"/>
    <w:rsid w:val="00DB6503"/>
    <w:rsid w:val="00DC550B"/>
    <w:rsid w:val="00DF7635"/>
    <w:rsid w:val="00E42644"/>
    <w:rsid w:val="00E42B8F"/>
    <w:rsid w:val="00EB0FA2"/>
    <w:rsid w:val="00EB20DA"/>
    <w:rsid w:val="00ED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en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2B9ED15597846F0A0BD2F91BA1B380A">
    <w:name w:val="E2B9ED15597846F0A0BD2F91BA1B380A"/>
  </w:style>
  <w:style w:type="paragraph" w:customStyle="1" w:styleId="7FBAA5F644394FD8B4FE3F29B6D82616">
    <w:name w:val="7FBAA5F644394FD8B4FE3F29B6D82616"/>
  </w:style>
  <w:style w:type="paragraph" w:customStyle="1" w:styleId="A3825C7335CD4E3B9D88BAB5D59DF3C7">
    <w:name w:val="A3825C7335CD4E3B9D88BAB5D59DF3C7"/>
  </w:style>
  <w:style w:type="paragraph" w:customStyle="1" w:styleId="88AF42FF9DDD4B2DB025E013939CDF89">
    <w:name w:val="88AF42FF9DDD4B2DB025E013939CDF89"/>
  </w:style>
  <w:style w:type="paragraph" w:customStyle="1" w:styleId="95483C365A494312A1DE31A8AB5893BC">
    <w:name w:val="95483C365A494312A1DE31A8AB5893BC"/>
  </w:style>
  <w:style w:type="paragraph" w:customStyle="1" w:styleId="3699B31AF062461286096AB5E6F8BB90">
    <w:name w:val="3699B31AF062461286096AB5E6F8BB90"/>
  </w:style>
  <w:style w:type="paragraph" w:customStyle="1" w:styleId="799D6851D0134234890EAEF250185CEE">
    <w:name w:val="799D6851D0134234890EAEF250185CEE"/>
  </w:style>
  <w:style w:type="paragraph" w:customStyle="1" w:styleId="A101BC600576451A999B9E0DF871D2DA">
    <w:name w:val="A101BC600576451A999B9E0DF871D2DA"/>
    <w:rsid w:val="00591979"/>
  </w:style>
  <w:style w:type="paragraph" w:customStyle="1" w:styleId="CA02970E5A6E4A058E88F293B4AC7315">
    <w:name w:val="CA02970E5A6E4A058E88F293B4AC7315"/>
    <w:rsid w:val="0006065F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Office 2007 - 2010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77A47-FBB9-4211-BAD9-51AE9DE40E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48ECA4-865C-41E1-9B96-5316E8B9FD7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1539F575-7506-477F-B88B-113F20CD04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8B5894-BA6F-4181-B64C-4BD8C6921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(Sunday start)</Template>
  <TotalTime>157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Beverly D</dc:creator>
  <cp:keywords/>
  <dc:description/>
  <cp:lastModifiedBy>Beverly D</cp:lastModifiedBy>
  <cp:revision>33</cp:revision>
  <cp:lastPrinted>2024-05-30T05:05:00Z</cp:lastPrinted>
  <dcterms:created xsi:type="dcterms:W3CDTF">2025-11-04T03:28:00Z</dcterms:created>
  <dcterms:modified xsi:type="dcterms:W3CDTF">2026-10-01T03:12:00Z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